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6843CD" w:rsidRPr="00DD5BF5" w:rsidTr="00205D3C">
        <w:tc>
          <w:tcPr>
            <w:tcW w:w="9923" w:type="dxa"/>
          </w:tcPr>
          <w:p w:rsidR="006843CD" w:rsidRPr="00DD5BF5" w:rsidRDefault="00FB6B46" w:rsidP="006843CD">
            <w:pPr>
              <w:ind w:left="4536" w:firstLine="0"/>
              <w:outlineLvl w:val="0"/>
              <w:rPr>
                <w:sz w:val="20"/>
              </w:rPr>
            </w:pPr>
            <w:r w:rsidRPr="00FB6B46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7pt;height:38.7pt">
                  <v:imagedata r:id="rId11" o:title="novosib2"/>
                </v:shape>
              </w:pict>
            </w:r>
          </w:p>
          <w:p w:rsidR="006843CD" w:rsidRPr="00DD5BF5" w:rsidRDefault="006843CD" w:rsidP="006843C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6843CD" w:rsidRPr="00DD5BF5" w:rsidRDefault="006843CD" w:rsidP="006843CD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6843CD" w:rsidRPr="00DD5BF5" w:rsidRDefault="006843CD" w:rsidP="006843C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6843CD" w:rsidRPr="00DD5BF5" w:rsidRDefault="006843CD" w:rsidP="006843CD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6843CD" w:rsidRPr="00DD5BF5" w:rsidRDefault="006843CD" w:rsidP="006843CD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6843CD" w:rsidRPr="007861AD" w:rsidRDefault="006843CD" w:rsidP="006843CD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FE0110">
              <w:rPr>
                <w:szCs w:val="28"/>
                <w:u w:val="single"/>
              </w:rPr>
              <w:t>19.06.2017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FE0110">
              <w:rPr>
                <w:szCs w:val="28"/>
                <w:u w:val="single"/>
              </w:rPr>
              <w:t>2842</w:t>
            </w:r>
            <w:r w:rsidRPr="007861AD">
              <w:rPr>
                <w:szCs w:val="28"/>
                <w:u w:val="single"/>
              </w:rPr>
              <w:tab/>
            </w:r>
          </w:p>
          <w:p w:rsidR="006843CD" w:rsidRPr="00DD5BF5" w:rsidRDefault="006843CD" w:rsidP="00205D3C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472"/>
      </w:tblGrid>
      <w:tr w:rsidR="00843EC2" w:rsidRPr="00006395" w:rsidTr="00DF3774">
        <w:trPr>
          <w:trHeight w:val="864"/>
        </w:trPr>
        <w:tc>
          <w:tcPr>
            <w:tcW w:w="8472" w:type="dxa"/>
            <w:tcBorders>
              <w:top w:val="nil"/>
              <w:left w:val="nil"/>
              <w:bottom w:val="nil"/>
              <w:right w:val="nil"/>
            </w:tcBorders>
          </w:tcPr>
          <w:p w:rsidR="00843EC2" w:rsidRPr="00006395" w:rsidRDefault="00843EC2" w:rsidP="00DF3774">
            <w:pPr>
              <w:suppressAutoHyphens/>
              <w:ind w:firstLine="0"/>
              <w:rPr>
                <w:szCs w:val="28"/>
              </w:rPr>
            </w:pPr>
            <w:r w:rsidRPr="00006395">
              <w:rPr>
                <w:szCs w:val="28"/>
              </w:rPr>
              <w:t>О назначении публичных слушаний по проекту постановления мэрии города Новосибирска «О</w:t>
            </w:r>
            <w:r w:rsidR="00F13647" w:rsidRPr="00006395">
              <w:rPr>
                <w:szCs w:val="28"/>
              </w:rPr>
              <w:t xml:space="preserve"> </w:t>
            </w:r>
            <w:r w:rsidRPr="00006395">
              <w:rPr>
                <w:szCs w:val="28"/>
              </w:rPr>
              <w:t xml:space="preserve">проекте планировки </w:t>
            </w:r>
            <w:r w:rsidR="00B053DD" w:rsidRPr="00006395">
              <w:rPr>
                <w:szCs w:val="28"/>
              </w:rPr>
              <w:t xml:space="preserve">территории, ограниченной направлением перспективного Матвеевского моста, </w:t>
            </w:r>
            <w:proofErr w:type="spellStart"/>
            <w:r w:rsidR="00B053DD" w:rsidRPr="00006395">
              <w:rPr>
                <w:szCs w:val="28"/>
              </w:rPr>
              <w:t>Бердским</w:t>
            </w:r>
            <w:proofErr w:type="spellEnd"/>
            <w:r w:rsidR="00B053DD" w:rsidRPr="00006395">
              <w:rPr>
                <w:szCs w:val="28"/>
              </w:rPr>
              <w:t xml:space="preserve"> шоссе, направлением перспективного </w:t>
            </w:r>
            <w:proofErr w:type="spellStart"/>
            <w:r w:rsidR="00B053DD" w:rsidRPr="00006395">
              <w:rPr>
                <w:szCs w:val="28"/>
              </w:rPr>
              <w:t>Нижне-Ельцовского</w:t>
            </w:r>
            <w:proofErr w:type="spellEnd"/>
            <w:r w:rsidR="00B053DD" w:rsidRPr="00006395">
              <w:rPr>
                <w:szCs w:val="28"/>
              </w:rPr>
              <w:t xml:space="preserve"> моста и рекой Обью, в</w:t>
            </w:r>
            <w:r w:rsidR="006843CD">
              <w:rPr>
                <w:szCs w:val="28"/>
              </w:rPr>
              <w:t xml:space="preserve"> </w:t>
            </w:r>
            <w:r w:rsidR="00B053DD" w:rsidRPr="00006395">
              <w:rPr>
                <w:szCs w:val="28"/>
              </w:rPr>
              <w:t>Первомайском районе</w:t>
            </w:r>
            <w:r w:rsidRPr="00006395">
              <w:rPr>
                <w:szCs w:val="28"/>
              </w:rPr>
              <w:t>»</w:t>
            </w:r>
          </w:p>
        </w:tc>
      </w:tr>
    </w:tbl>
    <w:p w:rsidR="00843EC2" w:rsidRPr="00006395" w:rsidRDefault="00843EC2" w:rsidP="00843EC2">
      <w:pPr>
        <w:rPr>
          <w:szCs w:val="28"/>
        </w:rPr>
      </w:pPr>
    </w:p>
    <w:p w:rsidR="00843EC2" w:rsidRPr="00006395" w:rsidRDefault="00843EC2" w:rsidP="00843EC2">
      <w:pPr>
        <w:rPr>
          <w:szCs w:val="28"/>
        </w:rPr>
      </w:pPr>
    </w:p>
    <w:p w:rsidR="00843EC2" w:rsidRPr="00006395" w:rsidRDefault="00843EC2" w:rsidP="00F13647">
      <w:pPr>
        <w:ind w:firstLine="697"/>
        <w:rPr>
          <w:szCs w:val="28"/>
        </w:rPr>
      </w:pPr>
      <w:proofErr w:type="gramStart"/>
      <w:r w:rsidRPr="00006395">
        <w:rPr>
          <w:szCs w:val="28"/>
        </w:rPr>
        <w:t>В целях выявления и учета мнения и интересов жителей города Новосиби</w:t>
      </w:r>
      <w:r w:rsidRPr="00006395">
        <w:rPr>
          <w:szCs w:val="28"/>
        </w:rPr>
        <w:t>р</w:t>
      </w:r>
      <w:r w:rsidRPr="00006395">
        <w:rPr>
          <w:szCs w:val="28"/>
        </w:rPr>
        <w:t>ска по проекту постановления мэрии города Новосибирска «</w:t>
      </w:r>
      <w:r w:rsidR="00DF3774" w:rsidRPr="00006395">
        <w:rPr>
          <w:szCs w:val="28"/>
        </w:rPr>
        <w:t>О проекте планиро</w:t>
      </w:r>
      <w:r w:rsidR="00DF3774" w:rsidRPr="00006395">
        <w:rPr>
          <w:szCs w:val="28"/>
        </w:rPr>
        <w:t>в</w:t>
      </w:r>
      <w:r w:rsidR="00DF3774" w:rsidRPr="00006395">
        <w:rPr>
          <w:szCs w:val="28"/>
        </w:rPr>
        <w:t xml:space="preserve">ки территории, ограниченной направлением перспективного Матвеевского моста, </w:t>
      </w:r>
      <w:proofErr w:type="spellStart"/>
      <w:r w:rsidR="00DF3774" w:rsidRPr="00006395">
        <w:rPr>
          <w:szCs w:val="28"/>
        </w:rPr>
        <w:t>Бердским</w:t>
      </w:r>
      <w:proofErr w:type="spellEnd"/>
      <w:r w:rsidR="00DF3774" w:rsidRPr="00006395">
        <w:rPr>
          <w:szCs w:val="28"/>
        </w:rPr>
        <w:t xml:space="preserve"> шоссе, направлением перспективного </w:t>
      </w:r>
      <w:proofErr w:type="spellStart"/>
      <w:r w:rsidR="00DF3774" w:rsidRPr="00006395">
        <w:rPr>
          <w:szCs w:val="28"/>
        </w:rPr>
        <w:t>Нижне-Ельцовского</w:t>
      </w:r>
      <w:proofErr w:type="spellEnd"/>
      <w:r w:rsidR="00DF3774" w:rsidRPr="00006395">
        <w:rPr>
          <w:szCs w:val="28"/>
        </w:rPr>
        <w:t xml:space="preserve"> моста и р</w:t>
      </w:r>
      <w:r w:rsidR="00DF3774" w:rsidRPr="00006395">
        <w:rPr>
          <w:szCs w:val="28"/>
        </w:rPr>
        <w:t>е</w:t>
      </w:r>
      <w:r w:rsidR="00DF3774" w:rsidRPr="00006395">
        <w:rPr>
          <w:szCs w:val="28"/>
        </w:rPr>
        <w:t>кой Обью, в Первомайском районе</w:t>
      </w:r>
      <w:r w:rsidRPr="00006395">
        <w:rPr>
          <w:szCs w:val="28"/>
        </w:rPr>
        <w:t>», в соответствии с Градостроительным коде</w:t>
      </w:r>
      <w:r w:rsidRPr="00006395">
        <w:rPr>
          <w:szCs w:val="28"/>
        </w:rPr>
        <w:t>к</w:t>
      </w:r>
      <w:r w:rsidRPr="00006395">
        <w:rPr>
          <w:szCs w:val="28"/>
        </w:rPr>
        <w:t>сом Российской Федерации, Федеральным законом от</w:t>
      </w:r>
      <w:r w:rsidR="00F13647" w:rsidRPr="00006395">
        <w:rPr>
          <w:szCs w:val="28"/>
        </w:rPr>
        <w:t> </w:t>
      </w:r>
      <w:r w:rsidRPr="00006395">
        <w:rPr>
          <w:szCs w:val="28"/>
        </w:rPr>
        <w:t>06.10.2003 № 131-</w:t>
      </w:r>
      <w:r w:rsidR="00764739" w:rsidRPr="00006395">
        <w:rPr>
          <w:szCs w:val="28"/>
        </w:rPr>
        <w:t>ФЗ «Об </w:t>
      </w:r>
      <w:r w:rsidRPr="00006395">
        <w:rPr>
          <w:szCs w:val="28"/>
        </w:rPr>
        <w:t>общих принципах организации местного самоуправления в Российской Ф</w:t>
      </w:r>
      <w:r w:rsidRPr="00006395">
        <w:rPr>
          <w:szCs w:val="28"/>
        </w:rPr>
        <w:t>е</w:t>
      </w:r>
      <w:r w:rsidRPr="00006395">
        <w:rPr>
          <w:szCs w:val="28"/>
        </w:rPr>
        <w:t>дерации», решением</w:t>
      </w:r>
      <w:proofErr w:type="gramEnd"/>
      <w:r w:rsidRPr="00006395">
        <w:rPr>
          <w:szCs w:val="28"/>
        </w:rPr>
        <w:t xml:space="preserve"> городского Совета Ново</w:t>
      </w:r>
      <w:r w:rsidR="00764739" w:rsidRPr="00006395">
        <w:rPr>
          <w:szCs w:val="28"/>
        </w:rPr>
        <w:t>сибирска от 25.04.2007 № 562 «О </w:t>
      </w:r>
      <w:proofErr w:type="gramStart"/>
      <w:r w:rsidRPr="00006395">
        <w:rPr>
          <w:szCs w:val="28"/>
        </w:rPr>
        <w:t>Положении</w:t>
      </w:r>
      <w:proofErr w:type="gramEnd"/>
      <w:r w:rsidRPr="00006395">
        <w:rPr>
          <w:szCs w:val="28"/>
        </w:rPr>
        <w:t xml:space="preserve"> о публичных слушаниях в городе Новосибирске», постановлением мэрии города Новосибирска от </w:t>
      </w:r>
      <w:r w:rsidR="00B053DD" w:rsidRPr="00006395">
        <w:rPr>
          <w:szCs w:val="28"/>
        </w:rPr>
        <w:t xml:space="preserve">31.05.2016 № 2253 </w:t>
      </w:r>
      <w:r w:rsidRPr="00006395">
        <w:rPr>
          <w:szCs w:val="28"/>
        </w:rPr>
        <w:t>«</w:t>
      </w:r>
      <w:r w:rsidR="00B053DD" w:rsidRPr="00006395">
        <w:rPr>
          <w:szCs w:val="28"/>
        </w:rPr>
        <w:t>О подготовке проекта план</w:t>
      </w:r>
      <w:r w:rsidR="00B053DD" w:rsidRPr="00006395">
        <w:rPr>
          <w:szCs w:val="28"/>
        </w:rPr>
        <w:t>и</w:t>
      </w:r>
      <w:r w:rsidR="00B053DD" w:rsidRPr="00006395">
        <w:rPr>
          <w:szCs w:val="28"/>
        </w:rPr>
        <w:t xml:space="preserve">ровки территории, ограниченной направлением перспективного Матвеевского моста, </w:t>
      </w:r>
      <w:proofErr w:type="spellStart"/>
      <w:r w:rsidR="00B053DD" w:rsidRPr="00006395">
        <w:rPr>
          <w:szCs w:val="28"/>
        </w:rPr>
        <w:t>Бердским</w:t>
      </w:r>
      <w:proofErr w:type="spellEnd"/>
      <w:r w:rsidR="00B053DD" w:rsidRPr="00006395">
        <w:rPr>
          <w:szCs w:val="28"/>
        </w:rPr>
        <w:t xml:space="preserve"> шоссе, направлением перспективного </w:t>
      </w:r>
      <w:proofErr w:type="spellStart"/>
      <w:r w:rsidR="00B053DD" w:rsidRPr="00006395">
        <w:rPr>
          <w:szCs w:val="28"/>
        </w:rPr>
        <w:t>Нижне-Ельцовского</w:t>
      </w:r>
      <w:proofErr w:type="spellEnd"/>
      <w:r w:rsidR="00B053DD" w:rsidRPr="00006395">
        <w:rPr>
          <w:szCs w:val="28"/>
        </w:rPr>
        <w:t xml:space="preserve"> моста и рекой Обью, в Первомайском районе</w:t>
      </w:r>
      <w:r w:rsidRPr="00006395">
        <w:rPr>
          <w:szCs w:val="28"/>
        </w:rPr>
        <w:t>», руководствуясь Уставом города Новос</w:t>
      </w:r>
      <w:r w:rsidRPr="00006395">
        <w:rPr>
          <w:szCs w:val="28"/>
        </w:rPr>
        <w:t>и</w:t>
      </w:r>
      <w:r w:rsidRPr="00006395">
        <w:rPr>
          <w:szCs w:val="28"/>
        </w:rPr>
        <w:t>бирска, ПОСТАНОВЛЯЮ:</w:t>
      </w:r>
    </w:p>
    <w:p w:rsidR="00843EC2" w:rsidRPr="00006395" w:rsidRDefault="00843EC2" w:rsidP="00843EC2">
      <w:pPr>
        <w:ind w:firstLine="700"/>
        <w:rPr>
          <w:szCs w:val="28"/>
        </w:rPr>
      </w:pPr>
      <w:r w:rsidRPr="00006395">
        <w:rPr>
          <w:szCs w:val="28"/>
        </w:rPr>
        <w:t>1. Назначить публичные слушания по проекту постановления мэрии города Новосибирска «</w:t>
      </w:r>
      <w:r w:rsidR="00B053DD" w:rsidRPr="00006395">
        <w:rPr>
          <w:szCs w:val="28"/>
        </w:rPr>
        <w:t xml:space="preserve">О проекте планировки территории, ограниченной направлением перспективного Матвеевского моста, </w:t>
      </w:r>
      <w:proofErr w:type="spellStart"/>
      <w:r w:rsidR="00B053DD" w:rsidRPr="00006395">
        <w:rPr>
          <w:szCs w:val="28"/>
        </w:rPr>
        <w:t>Бердским</w:t>
      </w:r>
      <w:proofErr w:type="spellEnd"/>
      <w:r w:rsidR="00B053DD" w:rsidRPr="00006395">
        <w:rPr>
          <w:szCs w:val="28"/>
        </w:rPr>
        <w:t xml:space="preserve"> шоссе, направлением перспекти</w:t>
      </w:r>
      <w:r w:rsidR="00B053DD" w:rsidRPr="00006395">
        <w:rPr>
          <w:szCs w:val="28"/>
        </w:rPr>
        <w:t>в</w:t>
      </w:r>
      <w:r w:rsidR="00B053DD" w:rsidRPr="00006395">
        <w:rPr>
          <w:szCs w:val="28"/>
        </w:rPr>
        <w:t xml:space="preserve">ного </w:t>
      </w:r>
      <w:proofErr w:type="spellStart"/>
      <w:r w:rsidR="00B053DD" w:rsidRPr="00006395">
        <w:rPr>
          <w:szCs w:val="28"/>
        </w:rPr>
        <w:t>Нижне-Ельцовского</w:t>
      </w:r>
      <w:proofErr w:type="spellEnd"/>
      <w:r w:rsidR="00B053DD" w:rsidRPr="00006395">
        <w:rPr>
          <w:szCs w:val="28"/>
        </w:rPr>
        <w:t xml:space="preserve"> моста и рекой Обью, в Первомайском районе</w:t>
      </w:r>
      <w:r w:rsidRPr="00006395">
        <w:rPr>
          <w:szCs w:val="28"/>
        </w:rPr>
        <w:t>» (прил</w:t>
      </w:r>
      <w:r w:rsidRPr="00006395">
        <w:rPr>
          <w:szCs w:val="28"/>
        </w:rPr>
        <w:t>о</w:t>
      </w:r>
      <w:r w:rsidRPr="00006395">
        <w:rPr>
          <w:szCs w:val="28"/>
        </w:rPr>
        <w:t>жение).</w:t>
      </w:r>
    </w:p>
    <w:p w:rsidR="00843EC2" w:rsidRPr="00006395" w:rsidRDefault="00843EC2" w:rsidP="00843EC2">
      <w:pPr>
        <w:ind w:firstLine="700"/>
        <w:rPr>
          <w:szCs w:val="28"/>
        </w:rPr>
      </w:pPr>
      <w:r w:rsidRPr="00006395">
        <w:rPr>
          <w:szCs w:val="28"/>
        </w:rPr>
        <w:t xml:space="preserve">2. Провести </w:t>
      </w:r>
      <w:r w:rsidR="00CC382A">
        <w:rPr>
          <w:szCs w:val="28"/>
        </w:rPr>
        <w:t>12</w:t>
      </w:r>
      <w:r w:rsidR="00DF3774" w:rsidRPr="00006395">
        <w:rPr>
          <w:szCs w:val="28"/>
        </w:rPr>
        <w:t>.0</w:t>
      </w:r>
      <w:r w:rsidR="00CC382A">
        <w:rPr>
          <w:szCs w:val="28"/>
        </w:rPr>
        <w:t>7</w:t>
      </w:r>
      <w:r w:rsidR="00DF3774" w:rsidRPr="00006395">
        <w:rPr>
          <w:szCs w:val="28"/>
        </w:rPr>
        <w:t>.2017</w:t>
      </w:r>
      <w:r w:rsidRPr="00006395">
        <w:rPr>
          <w:szCs w:val="28"/>
        </w:rPr>
        <w:t xml:space="preserve"> в 10.00 час</w:t>
      </w:r>
      <w:proofErr w:type="gramStart"/>
      <w:r w:rsidRPr="00006395">
        <w:rPr>
          <w:szCs w:val="28"/>
        </w:rPr>
        <w:t>.</w:t>
      </w:r>
      <w:proofErr w:type="gramEnd"/>
      <w:r w:rsidRPr="00006395">
        <w:rPr>
          <w:szCs w:val="28"/>
        </w:rPr>
        <w:t xml:space="preserve"> </w:t>
      </w:r>
      <w:proofErr w:type="gramStart"/>
      <w:r w:rsidRPr="00006395">
        <w:rPr>
          <w:szCs w:val="28"/>
        </w:rPr>
        <w:t>п</w:t>
      </w:r>
      <w:proofErr w:type="gramEnd"/>
      <w:r w:rsidRPr="00006395">
        <w:rPr>
          <w:szCs w:val="28"/>
        </w:rPr>
        <w:t>убличные слушания в здании админ</w:t>
      </w:r>
      <w:r w:rsidRPr="00006395">
        <w:rPr>
          <w:szCs w:val="28"/>
        </w:rPr>
        <w:t>и</w:t>
      </w:r>
      <w:r w:rsidRPr="00006395">
        <w:rPr>
          <w:szCs w:val="28"/>
        </w:rPr>
        <w:t xml:space="preserve">страции </w:t>
      </w:r>
      <w:r w:rsidR="00DF3774" w:rsidRPr="00006395">
        <w:rPr>
          <w:szCs w:val="28"/>
        </w:rPr>
        <w:t>Первомайского</w:t>
      </w:r>
      <w:r w:rsidRPr="00006395">
        <w:rPr>
          <w:szCs w:val="28"/>
        </w:rPr>
        <w:t xml:space="preserve"> района города Новосибирска (Российская Федерация, Новосибирская область, город Новосибирск, ул</w:t>
      </w:r>
      <w:r w:rsidR="00F13647" w:rsidRPr="00006395">
        <w:rPr>
          <w:szCs w:val="28"/>
        </w:rPr>
        <w:t>.</w:t>
      </w:r>
      <w:r w:rsidRPr="00006395">
        <w:rPr>
          <w:szCs w:val="28"/>
        </w:rPr>
        <w:t xml:space="preserve"> </w:t>
      </w:r>
      <w:r w:rsidR="00DF3774" w:rsidRPr="00006395">
        <w:rPr>
          <w:szCs w:val="28"/>
        </w:rPr>
        <w:t>Физкультурная</w:t>
      </w:r>
      <w:r w:rsidRPr="00006395">
        <w:rPr>
          <w:szCs w:val="28"/>
        </w:rPr>
        <w:t xml:space="preserve">, </w:t>
      </w:r>
      <w:r w:rsidR="00764739" w:rsidRPr="00006395">
        <w:rPr>
          <w:szCs w:val="28"/>
        </w:rPr>
        <w:t>7</w:t>
      </w:r>
      <w:r w:rsidRPr="00006395">
        <w:rPr>
          <w:szCs w:val="28"/>
        </w:rPr>
        <w:t>).</w:t>
      </w:r>
    </w:p>
    <w:p w:rsidR="00843EC2" w:rsidRPr="00006395" w:rsidRDefault="00843EC2" w:rsidP="00843EC2">
      <w:pPr>
        <w:ind w:firstLine="700"/>
        <w:rPr>
          <w:szCs w:val="28"/>
        </w:rPr>
      </w:pPr>
      <w:r w:rsidRPr="00006395">
        <w:rPr>
          <w:szCs w:val="28"/>
        </w:rPr>
        <w:t>3. Создать организационный комитет по подготовке и проведению публи</w:t>
      </w:r>
      <w:r w:rsidRPr="00006395">
        <w:rPr>
          <w:szCs w:val="28"/>
        </w:rPr>
        <w:t>ч</w:t>
      </w:r>
      <w:r w:rsidRPr="00006395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207" w:type="dxa"/>
        <w:tblInd w:w="-34" w:type="dxa"/>
        <w:tblLayout w:type="fixed"/>
        <w:tblLook w:val="00A0"/>
      </w:tblPr>
      <w:tblGrid>
        <w:gridCol w:w="4395"/>
        <w:gridCol w:w="283"/>
        <w:gridCol w:w="5529"/>
      </w:tblGrid>
      <w:tr w:rsidR="00DF3774" w:rsidRPr="00006395" w:rsidTr="006843CD">
        <w:trPr>
          <w:cantSplit/>
        </w:trPr>
        <w:tc>
          <w:tcPr>
            <w:tcW w:w="4395" w:type="dxa"/>
          </w:tcPr>
          <w:p w:rsidR="00DF3774" w:rsidRPr="00006395" w:rsidRDefault="00DF3774" w:rsidP="00764739">
            <w:pPr>
              <w:ind w:firstLine="0"/>
              <w:rPr>
                <w:szCs w:val="28"/>
              </w:rPr>
            </w:pPr>
            <w:r w:rsidRPr="00006395">
              <w:rPr>
                <w:szCs w:val="28"/>
              </w:rPr>
              <w:t>Васильев</w:t>
            </w:r>
            <w:r w:rsidR="00764739" w:rsidRPr="00006395">
              <w:rPr>
                <w:szCs w:val="28"/>
              </w:rPr>
              <w:t xml:space="preserve"> </w:t>
            </w:r>
            <w:r w:rsidRPr="00006395">
              <w:rPr>
                <w:szCs w:val="28"/>
              </w:rPr>
              <w:t>Алексей Владимирович</w:t>
            </w:r>
          </w:p>
        </w:tc>
        <w:tc>
          <w:tcPr>
            <w:tcW w:w="283" w:type="dxa"/>
          </w:tcPr>
          <w:p w:rsidR="00DF3774" w:rsidRPr="00006395" w:rsidRDefault="00764739" w:rsidP="00764739">
            <w:pPr>
              <w:ind w:firstLine="0"/>
              <w:rPr>
                <w:szCs w:val="28"/>
              </w:rPr>
            </w:pPr>
            <w:r w:rsidRPr="00006395">
              <w:rPr>
                <w:szCs w:val="28"/>
              </w:rPr>
              <w:t>–</w:t>
            </w:r>
          </w:p>
        </w:tc>
        <w:tc>
          <w:tcPr>
            <w:tcW w:w="5529" w:type="dxa"/>
          </w:tcPr>
          <w:p w:rsidR="00DF3774" w:rsidRPr="00006395" w:rsidRDefault="00DF3774" w:rsidP="00764739">
            <w:pPr>
              <w:ind w:firstLine="0"/>
              <w:rPr>
                <w:szCs w:val="28"/>
              </w:rPr>
            </w:pPr>
            <w:r w:rsidRPr="00006395">
              <w:rPr>
                <w:szCs w:val="28"/>
              </w:rPr>
              <w:t>глава администрации Первомайского ра</w:t>
            </w:r>
            <w:r w:rsidRPr="00006395">
              <w:rPr>
                <w:szCs w:val="28"/>
              </w:rPr>
              <w:t>й</w:t>
            </w:r>
            <w:r w:rsidRPr="00006395">
              <w:rPr>
                <w:szCs w:val="28"/>
              </w:rPr>
              <w:t>она города Новосибирска</w:t>
            </w:r>
            <w:r w:rsidR="00D24533" w:rsidRPr="00006395">
              <w:rPr>
                <w:szCs w:val="28"/>
              </w:rPr>
              <w:t>;</w:t>
            </w:r>
          </w:p>
        </w:tc>
      </w:tr>
      <w:tr w:rsidR="00843EC2" w:rsidRPr="00006395" w:rsidTr="006843CD">
        <w:trPr>
          <w:cantSplit/>
        </w:trPr>
        <w:tc>
          <w:tcPr>
            <w:tcW w:w="4395" w:type="dxa"/>
          </w:tcPr>
          <w:p w:rsidR="00843EC2" w:rsidRPr="00006395" w:rsidRDefault="00843EC2" w:rsidP="00843EC2">
            <w:pPr>
              <w:ind w:firstLine="0"/>
              <w:rPr>
                <w:szCs w:val="28"/>
              </w:rPr>
            </w:pPr>
            <w:r w:rsidRPr="00006395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283" w:type="dxa"/>
          </w:tcPr>
          <w:p w:rsidR="00843EC2" w:rsidRPr="00006395" w:rsidRDefault="00764739" w:rsidP="00843EC2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–</w:t>
            </w:r>
          </w:p>
        </w:tc>
        <w:tc>
          <w:tcPr>
            <w:tcW w:w="5529" w:type="dxa"/>
          </w:tcPr>
          <w:p w:rsidR="00843EC2" w:rsidRPr="00006395" w:rsidRDefault="00843EC2" w:rsidP="006843CD">
            <w:pPr>
              <w:ind w:right="34" w:firstLine="0"/>
              <w:rPr>
                <w:szCs w:val="28"/>
              </w:rPr>
            </w:pPr>
            <w:r w:rsidRPr="00006395">
              <w:rPr>
                <w:szCs w:val="28"/>
              </w:rPr>
              <w:t>начальник отдела планировки территории города Главного управления архитектуры и градостроительства мэрии города Новос</w:t>
            </w:r>
            <w:r w:rsidRPr="00006395">
              <w:rPr>
                <w:szCs w:val="28"/>
              </w:rPr>
              <w:t>и</w:t>
            </w:r>
            <w:r w:rsidRPr="00006395">
              <w:rPr>
                <w:szCs w:val="28"/>
              </w:rPr>
              <w:t>бирска;</w:t>
            </w:r>
          </w:p>
        </w:tc>
      </w:tr>
      <w:tr w:rsidR="00843EC2" w:rsidRPr="00006395" w:rsidTr="006843CD">
        <w:trPr>
          <w:cantSplit/>
        </w:trPr>
        <w:tc>
          <w:tcPr>
            <w:tcW w:w="4395" w:type="dxa"/>
          </w:tcPr>
          <w:p w:rsidR="00843EC2" w:rsidRPr="00006395" w:rsidRDefault="00843EC2" w:rsidP="00843EC2">
            <w:pPr>
              <w:ind w:firstLine="0"/>
              <w:rPr>
                <w:szCs w:val="28"/>
              </w:rPr>
            </w:pPr>
            <w:r w:rsidRPr="00006395">
              <w:rPr>
                <w:szCs w:val="28"/>
              </w:rPr>
              <w:lastRenderedPageBreak/>
              <w:t>Игнатьева Антонида Ивановна</w:t>
            </w:r>
          </w:p>
        </w:tc>
        <w:tc>
          <w:tcPr>
            <w:tcW w:w="283" w:type="dxa"/>
          </w:tcPr>
          <w:p w:rsidR="00843EC2" w:rsidRPr="00006395" w:rsidRDefault="00843EC2" w:rsidP="00843EC2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–</w:t>
            </w:r>
          </w:p>
        </w:tc>
        <w:tc>
          <w:tcPr>
            <w:tcW w:w="5529" w:type="dxa"/>
          </w:tcPr>
          <w:p w:rsidR="00843EC2" w:rsidRPr="00006395" w:rsidRDefault="00843EC2" w:rsidP="006843CD">
            <w:pPr>
              <w:ind w:right="34" w:firstLine="0"/>
              <w:rPr>
                <w:szCs w:val="28"/>
              </w:rPr>
            </w:pPr>
            <w:r w:rsidRPr="00006395">
              <w:rPr>
                <w:szCs w:val="28"/>
              </w:rPr>
              <w:t>начальник Главного управления архитект</w:t>
            </w:r>
            <w:r w:rsidRPr="00006395">
              <w:rPr>
                <w:szCs w:val="28"/>
              </w:rPr>
              <w:t>у</w:t>
            </w:r>
            <w:r w:rsidRPr="00006395">
              <w:rPr>
                <w:szCs w:val="28"/>
              </w:rPr>
              <w:t>ры и градостроительства мэрии города Н</w:t>
            </w:r>
            <w:r w:rsidRPr="00006395">
              <w:rPr>
                <w:szCs w:val="28"/>
              </w:rPr>
              <w:t>о</w:t>
            </w:r>
            <w:r w:rsidRPr="00006395">
              <w:rPr>
                <w:szCs w:val="28"/>
              </w:rPr>
              <w:t>восибирска;</w:t>
            </w:r>
          </w:p>
        </w:tc>
      </w:tr>
      <w:tr w:rsidR="00843EC2" w:rsidRPr="00006395" w:rsidTr="006843CD">
        <w:trPr>
          <w:cantSplit/>
        </w:trPr>
        <w:tc>
          <w:tcPr>
            <w:tcW w:w="4395" w:type="dxa"/>
          </w:tcPr>
          <w:p w:rsidR="00843EC2" w:rsidRPr="00006395" w:rsidRDefault="00843EC2" w:rsidP="00843EC2">
            <w:pPr>
              <w:ind w:firstLine="0"/>
              <w:rPr>
                <w:szCs w:val="28"/>
              </w:rPr>
            </w:pPr>
            <w:r w:rsidRPr="00006395">
              <w:rPr>
                <w:szCs w:val="28"/>
              </w:rPr>
              <w:t>Кучинская Ольга Владимировна</w:t>
            </w:r>
          </w:p>
        </w:tc>
        <w:tc>
          <w:tcPr>
            <w:tcW w:w="283" w:type="dxa"/>
          </w:tcPr>
          <w:p w:rsidR="00843EC2" w:rsidRPr="00006395" w:rsidRDefault="00843EC2" w:rsidP="00843EC2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–</w:t>
            </w:r>
          </w:p>
        </w:tc>
        <w:tc>
          <w:tcPr>
            <w:tcW w:w="5529" w:type="dxa"/>
          </w:tcPr>
          <w:p w:rsidR="00843EC2" w:rsidRPr="00006395" w:rsidRDefault="00843EC2" w:rsidP="006843CD">
            <w:pPr>
              <w:ind w:right="34" w:firstLine="0"/>
              <w:rPr>
                <w:szCs w:val="28"/>
              </w:rPr>
            </w:pPr>
            <w:r w:rsidRPr="00006395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843EC2" w:rsidRPr="00006395" w:rsidTr="006843CD">
        <w:trPr>
          <w:trHeight w:val="814"/>
        </w:trPr>
        <w:tc>
          <w:tcPr>
            <w:tcW w:w="4395" w:type="dxa"/>
          </w:tcPr>
          <w:p w:rsidR="00843EC2" w:rsidRPr="00006395" w:rsidRDefault="00843EC2" w:rsidP="00843EC2">
            <w:pPr>
              <w:ind w:firstLine="0"/>
              <w:rPr>
                <w:szCs w:val="28"/>
              </w:rPr>
            </w:pPr>
            <w:r w:rsidRPr="00006395">
              <w:rPr>
                <w:szCs w:val="28"/>
              </w:rPr>
              <w:t>Новокшонов Сергей Михайлович</w:t>
            </w:r>
          </w:p>
        </w:tc>
        <w:tc>
          <w:tcPr>
            <w:tcW w:w="283" w:type="dxa"/>
          </w:tcPr>
          <w:p w:rsidR="00843EC2" w:rsidRPr="00006395" w:rsidRDefault="00843EC2" w:rsidP="00843EC2">
            <w:pPr>
              <w:ind w:firstLine="0"/>
              <w:rPr>
                <w:szCs w:val="28"/>
              </w:rPr>
            </w:pPr>
            <w:r w:rsidRPr="00006395">
              <w:rPr>
                <w:szCs w:val="28"/>
              </w:rPr>
              <w:t>−</w:t>
            </w:r>
          </w:p>
        </w:tc>
        <w:tc>
          <w:tcPr>
            <w:tcW w:w="5529" w:type="dxa"/>
          </w:tcPr>
          <w:p w:rsidR="00843EC2" w:rsidRPr="00006395" w:rsidRDefault="00843EC2" w:rsidP="006843CD">
            <w:pPr>
              <w:ind w:right="34" w:firstLine="0"/>
              <w:rPr>
                <w:szCs w:val="28"/>
              </w:rPr>
            </w:pPr>
            <w:r w:rsidRPr="00006395">
              <w:rPr>
                <w:szCs w:val="28"/>
              </w:rPr>
              <w:t>заместитель начальника управления – н</w:t>
            </w:r>
            <w:r w:rsidRPr="00006395">
              <w:rPr>
                <w:szCs w:val="28"/>
              </w:rPr>
              <w:t>а</w:t>
            </w:r>
            <w:r w:rsidRPr="00006395">
              <w:rPr>
                <w:szCs w:val="28"/>
              </w:rPr>
              <w:t>чальник отдела территориального планир</w:t>
            </w:r>
            <w:r w:rsidRPr="00006395">
              <w:rPr>
                <w:szCs w:val="28"/>
              </w:rPr>
              <w:t>о</w:t>
            </w:r>
            <w:r w:rsidRPr="00006395">
              <w:rPr>
                <w:szCs w:val="28"/>
              </w:rPr>
              <w:t>вания управления архитектуры и стро</w:t>
            </w:r>
            <w:r w:rsidRPr="00006395">
              <w:rPr>
                <w:szCs w:val="28"/>
              </w:rPr>
              <w:t>и</w:t>
            </w:r>
            <w:r w:rsidRPr="00006395">
              <w:rPr>
                <w:szCs w:val="28"/>
              </w:rPr>
              <w:t>тельства министерства строительства Новосибирской области (по согласованию);</w:t>
            </w:r>
          </w:p>
        </w:tc>
      </w:tr>
      <w:tr w:rsidR="00CC382A" w:rsidRPr="00006395" w:rsidTr="006843CD">
        <w:trPr>
          <w:trHeight w:val="629"/>
        </w:trPr>
        <w:tc>
          <w:tcPr>
            <w:tcW w:w="4395" w:type="dxa"/>
          </w:tcPr>
          <w:p w:rsidR="00CC382A" w:rsidRPr="00006395" w:rsidRDefault="00CC382A" w:rsidP="00C266D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Одинцова Наталья Валерьевна</w:t>
            </w:r>
          </w:p>
        </w:tc>
        <w:tc>
          <w:tcPr>
            <w:tcW w:w="283" w:type="dxa"/>
          </w:tcPr>
          <w:p w:rsidR="00CC382A" w:rsidRPr="00006395" w:rsidRDefault="00CC382A" w:rsidP="00C266D3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–</w:t>
            </w:r>
          </w:p>
        </w:tc>
        <w:tc>
          <w:tcPr>
            <w:tcW w:w="5529" w:type="dxa"/>
          </w:tcPr>
          <w:p w:rsidR="00CC382A" w:rsidRPr="00006395" w:rsidRDefault="00CC382A" w:rsidP="006843CD">
            <w:pPr>
              <w:ind w:right="34" w:firstLine="0"/>
              <w:rPr>
                <w:szCs w:val="28"/>
              </w:rPr>
            </w:pPr>
            <w:r w:rsidRPr="00006395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CC382A" w:rsidRPr="00006395" w:rsidTr="006843CD">
        <w:trPr>
          <w:trHeight w:val="629"/>
        </w:trPr>
        <w:tc>
          <w:tcPr>
            <w:tcW w:w="4395" w:type="dxa"/>
          </w:tcPr>
          <w:p w:rsidR="00CC382A" w:rsidRPr="00006395" w:rsidRDefault="00CC382A" w:rsidP="00A40D31">
            <w:pPr>
              <w:ind w:firstLine="0"/>
              <w:rPr>
                <w:szCs w:val="28"/>
              </w:rPr>
            </w:pPr>
            <w:r w:rsidRPr="00006395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283" w:type="dxa"/>
          </w:tcPr>
          <w:p w:rsidR="00CC382A" w:rsidRPr="00006395" w:rsidRDefault="00CC382A" w:rsidP="00A40D31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–</w:t>
            </w:r>
          </w:p>
        </w:tc>
        <w:tc>
          <w:tcPr>
            <w:tcW w:w="5529" w:type="dxa"/>
          </w:tcPr>
          <w:p w:rsidR="00CC382A" w:rsidRPr="00006395" w:rsidRDefault="00CC382A" w:rsidP="006843CD">
            <w:pPr>
              <w:ind w:right="34" w:firstLine="0"/>
              <w:rPr>
                <w:szCs w:val="28"/>
              </w:rPr>
            </w:pPr>
            <w:r w:rsidRPr="00006395">
              <w:rPr>
                <w:szCs w:val="28"/>
              </w:rPr>
              <w:t>заместитель начальника Главного управл</w:t>
            </w:r>
            <w:r w:rsidRPr="00006395">
              <w:rPr>
                <w:szCs w:val="28"/>
              </w:rPr>
              <w:t>е</w:t>
            </w:r>
            <w:r w:rsidRPr="00006395">
              <w:rPr>
                <w:szCs w:val="28"/>
              </w:rPr>
              <w:t>ния архитектуры и градостроительства м</w:t>
            </w:r>
            <w:r w:rsidRPr="00006395">
              <w:rPr>
                <w:szCs w:val="28"/>
              </w:rPr>
              <w:t>э</w:t>
            </w:r>
            <w:r w:rsidRPr="00006395">
              <w:rPr>
                <w:szCs w:val="28"/>
              </w:rPr>
              <w:t>рии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CC382A" w:rsidRPr="00006395" w:rsidTr="006843CD">
        <w:trPr>
          <w:trHeight w:val="629"/>
        </w:trPr>
        <w:tc>
          <w:tcPr>
            <w:tcW w:w="4395" w:type="dxa"/>
          </w:tcPr>
          <w:p w:rsidR="00CC382A" w:rsidRPr="00006395" w:rsidRDefault="00CC382A" w:rsidP="00A40D3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283" w:type="dxa"/>
          </w:tcPr>
          <w:p w:rsidR="00CC382A" w:rsidRPr="00006395" w:rsidRDefault="00C266D3" w:rsidP="00A40D31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–</w:t>
            </w:r>
          </w:p>
        </w:tc>
        <w:tc>
          <w:tcPr>
            <w:tcW w:w="5529" w:type="dxa"/>
          </w:tcPr>
          <w:p w:rsidR="00CC382A" w:rsidRPr="00006395" w:rsidRDefault="00CC382A" w:rsidP="006843CD">
            <w:pPr>
              <w:ind w:right="34" w:firstLine="0"/>
              <w:rPr>
                <w:szCs w:val="28"/>
              </w:rPr>
            </w:pPr>
            <w:r w:rsidRPr="00006395">
              <w:rPr>
                <w:szCs w:val="28"/>
              </w:rPr>
              <w:t>заместитель начальника Главного управл</w:t>
            </w:r>
            <w:r w:rsidRPr="00006395">
              <w:rPr>
                <w:szCs w:val="28"/>
              </w:rPr>
              <w:t>е</w:t>
            </w:r>
            <w:r w:rsidRPr="00006395">
              <w:rPr>
                <w:szCs w:val="28"/>
              </w:rPr>
              <w:t>ния архитектуры и градостроительства м</w:t>
            </w:r>
            <w:r w:rsidRPr="00006395">
              <w:rPr>
                <w:szCs w:val="28"/>
              </w:rPr>
              <w:t>э</w:t>
            </w:r>
            <w:r w:rsidRPr="00006395">
              <w:rPr>
                <w:szCs w:val="28"/>
              </w:rPr>
              <w:t>рии города Новосибирска</w:t>
            </w:r>
            <w:r>
              <w:rPr>
                <w:szCs w:val="28"/>
              </w:rPr>
              <w:t>.</w:t>
            </w:r>
          </w:p>
        </w:tc>
      </w:tr>
    </w:tbl>
    <w:p w:rsidR="00843EC2" w:rsidRPr="00006395" w:rsidRDefault="00843EC2" w:rsidP="00843EC2">
      <w:pPr>
        <w:ind w:firstLine="700"/>
        <w:rPr>
          <w:szCs w:val="28"/>
        </w:rPr>
      </w:pPr>
      <w:r w:rsidRPr="00006395">
        <w:rPr>
          <w:szCs w:val="28"/>
        </w:rPr>
        <w:t>4. Определить местонахождение организационного комитета по адресу: Российская Федерация, Новосибирская область, город</w:t>
      </w:r>
      <w:r w:rsidR="00F13647" w:rsidRPr="00006395">
        <w:rPr>
          <w:szCs w:val="28"/>
        </w:rPr>
        <w:t xml:space="preserve"> </w:t>
      </w:r>
      <w:r w:rsidRPr="00006395">
        <w:rPr>
          <w:szCs w:val="28"/>
        </w:rPr>
        <w:t xml:space="preserve">Новосибирск, Красный проспект, 50, кабинет 528, почтовый индекс: 630091, адрес электронной почты: </w:t>
      </w:r>
      <w:proofErr w:type="spellStart"/>
      <w:r w:rsidRPr="00006395">
        <w:rPr>
          <w:szCs w:val="28"/>
        </w:rPr>
        <w:t>ogalimova@admnsk.ru</w:t>
      </w:r>
      <w:proofErr w:type="spellEnd"/>
      <w:r w:rsidRPr="00006395">
        <w:rPr>
          <w:szCs w:val="28"/>
        </w:rPr>
        <w:t>, контактный телефон: 227-54-18.</w:t>
      </w:r>
    </w:p>
    <w:p w:rsidR="00843EC2" w:rsidRPr="00006395" w:rsidRDefault="00843EC2" w:rsidP="00843EC2">
      <w:pPr>
        <w:rPr>
          <w:szCs w:val="28"/>
        </w:rPr>
      </w:pPr>
      <w:r w:rsidRPr="00006395">
        <w:rPr>
          <w:szCs w:val="28"/>
        </w:rPr>
        <w:t xml:space="preserve"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«О проекте планировки </w:t>
      </w:r>
      <w:r w:rsidR="00764739" w:rsidRPr="00006395">
        <w:rPr>
          <w:szCs w:val="28"/>
        </w:rPr>
        <w:t xml:space="preserve">территории, ограниченной направлением перспективного Матвеевского моста, </w:t>
      </w:r>
      <w:proofErr w:type="spellStart"/>
      <w:r w:rsidR="00764739" w:rsidRPr="00006395">
        <w:rPr>
          <w:szCs w:val="28"/>
        </w:rPr>
        <w:t>Бердским</w:t>
      </w:r>
      <w:proofErr w:type="spellEnd"/>
      <w:r w:rsidR="00764739" w:rsidRPr="00006395">
        <w:rPr>
          <w:szCs w:val="28"/>
        </w:rPr>
        <w:t xml:space="preserve"> шоссе, направлен</w:t>
      </w:r>
      <w:r w:rsidR="00764739" w:rsidRPr="00006395">
        <w:rPr>
          <w:szCs w:val="28"/>
        </w:rPr>
        <w:t>и</w:t>
      </w:r>
      <w:r w:rsidR="00764739" w:rsidRPr="00006395">
        <w:rPr>
          <w:szCs w:val="28"/>
        </w:rPr>
        <w:t xml:space="preserve">ем перспективного </w:t>
      </w:r>
      <w:proofErr w:type="spellStart"/>
      <w:r w:rsidR="00764739" w:rsidRPr="00006395">
        <w:rPr>
          <w:szCs w:val="28"/>
        </w:rPr>
        <w:t>Нижне-Ельцовского</w:t>
      </w:r>
      <w:proofErr w:type="spellEnd"/>
      <w:r w:rsidR="00764739" w:rsidRPr="00006395">
        <w:rPr>
          <w:szCs w:val="28"/>
        </w:rPr>
        <w:t xml:space="preserve"> моста и рекой Обью, в Первомайском районе</w:t>
      </w:r>
      <w:r w:rsidRPr="00006395">
        <w:rPr>
          <w:szCs w:val="28"/>
        </w:rPr>
        <w:t>». Предложения по проекту могут быть представлены в организационный комитет по истечении указанного срока, но не позднее трех дней со дня провед</w:t>
      </w:r>
      <w:r w:rsidRPr="00006395">
        <w:rPr>
          <w:szCs w:val="28"/>
        </w:rPr>
        <w:t>е</w:t>
      </w:r>
      <w:r w:rsidRPr="00006395">
        <w:rPr>
          <w:szCs w:val="28"/>
        </w:rPr>
        <w:t xml:space="preserve">ния </w:t>
      </w:r>
      <w:r w:rsidR="00701370" w:rsidRPr="00006395">
        <w:rPr>
          <w:szCs w:val="28"/>
        </w:rPr>
        <w:t xml:space="preserve">публичных </w:t>
      </w:r>
      <w:r w:rsidRPr="00006395">
        <w:rPr>
          <w:szCs w:val="28"/>
        </w:rPr>
        <w:t>слушаний, указанные предложения не подлежат анализу экспе</w:t>
      </w:r>
      <w:r w:rsidRPr="00006395">
        <w:rPr>
          <w:szCs w:val="28"/>
        </w:rPr>
        <w:t>р</w:t>
      </w:r>
      <w:r w:rsidRPr="00006395">
        <w:rPr>
          <w:szCs w:val="28"/>
        </w:rPr>
        <w:t>тами, но могут быть учтены при доработке проекта.</w:t>
      </w:r>
    </w:p>
    <w:p w:rsidR="00843EC2" w:rsidRPr="00006395" w:rsidRDefault="00843EC2" w:rsidP="00843EC2">
      <w:pPr>
        <w:autoSpaceDE w:val="0"/>
        <w:autoSpaceDN w:val="0"/>
        <w:adjustRightInd w:val="0"/>
        <w:rPr>
          <w:szCs w:val="28"/>
        </w:rPr>
      </w:pPr>
      <w:r w:rsidRPr="00006395">
        <w:rPr>
          <w:szCs w:val="28"/>
        </w:rPr>
        <w:t>6. Организационному комитету организовать мероприятия, предусмотре</w:t>
      </w:r>
      <w:r w:rsidRPr="00006395">
        <w:rPr>
          <w:szCs w:val="28"/>
        </w:rPr>
        <w:t>н</w:t>
      </w:r>
      <w:r w:rsidRPr="00006395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планировки </w:t>
      </w:r>
      <w:r w:rsidR="00764739" w:rsidRPr="00006395">
        <w:rPr>
          <w:szCs w:val="28"/>
        </w:rPr>
        <w:t>территории, о</w:t>
      </w:r>
      <w:r w:rsidR="00764739" w:rsidRPr="00006395">
        <w:rPr>
          <w:szCs w:val="28"/>
        </w:rPr>
        <w:t>г</w:t>
      </w:r>
      <w:r w:rsidR="00764739" w:rsidRPr="00006395">
        <w:rPr>
          <w:szCs w:val="28"/>
        </w:rPr>
        <w:t xml:space="preserve">раниченной направлением перспективного Матвеевского моста, </w:t>
      </w:r>
      <w:proofErr w:type="spellStart"/>
      <w:r w:rsidR="00764739" w:rsidRPr="00006395">
        <w:rPr>
          <w:szCs w:val="28"/>
        </w:rPr>
        <w:t>Бердским</w:t>
      </w:r>
      <w:proofErr w:type="spellEnd"/>
      <w:r w:rsidR="00764739" w:rsidRPr="00006395">
        <w:rPr>
          <w:szCs w:val="28"/>
        </w:rPr>
        <w:t xml:space="preserve"> шоссе, направлением перспективного </w:t>
      </w:r>
      <w:proofErr w:type="spellStart"/>
      <w:r w:rsidR="00764739" w:rsidRPr="00006395">
        <w:rPr>
          <w:szCs w:val="28"/>
        </w:rPr>
        <w:t>Нижне-Ельцовского</w:t>
      </w:r>
      <w:proofErr w:type="spellEnd"/>
      <w:r w:rsidR="00764739" w:rsidRPr="00006395">
        <w:rPr>
          <w:szCs w:val="28"/>
        </w:rPr>
        <w:t xml:space="preserve"> моста и рекой Обью, в Первомайском районе</w:t>
      </w:r>
      <w:r w:rsidRPr="00006395">
        <w:rPr>
          <w:szCs w:val="28"/>
        </w:rPr>
        <w:t>.</w:t>
      </w:r>
    </w:p>
    <w:p w:rsidR="00843EC2" w:rsidRPr="00006395" w:rsidRDefault="00843EC2" w:rsidP="00843EC2">
      <w:pPr>
        <w:rPr>
          <w:szCs w:val="28"/>
        </w:rPr>
      </w:pPr>
      <w:r w:rsidRPr="00006395">
        <w:rPr>
          <w:szCs w:val="28"/>
        </w:rPr>
        <w:t xml:space="preserve">7. Возложить на Игнатьеву </w:t>
      </w:r>
      <w:proofErr w:type="spellStart"/>
      <w:r w:rsidRPr="00006395">
        <w:rPr>
          <w:szCs w:val="28"/>
        </w:rPr>
        <w:t>Антониду</w:t>
      </w:r>
      <w:proofErr w:type="spellEnd"/>
      <w:r w:rsidRPr="00006395">
        <w:rPr>
          <w:szCs w:val="28"/>
        </w:rPr>
        <w:t xml:space="preserve"> Ивановну, начальника Главного управления архитектуры и градостроительства мэрии города Новосибирска, о</w:t>
      </w:r>
      <w:r w:rsidRPr="00006395">
        <w:rPr>
          <w:szCs w:val="28"/>
        </w:rPr>
        <w:t>т</w:t>
      </w:r>
      <w:r w:rsidRPr="00006395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843EC2" w:rsidRPr="00006395" w:rsidRDefault="00843EC2" w:rsidP="00843EC2">
      <w:pPr>
        <w:rPr>
          <w:szCs w:val="28"/>
        </w:rPr>
      </w:pPr>
      <w:r w:rsidRPr="00006395">
        <w:rPr>
          <w:szCs w:val="28"/>
        </w:rPr>
        <w:lastRenderedPageBreak/>
        <w:t xml:space="preserve">8. Департаменту строительства и архитектуры мэрии города Новосибирска </w:t>
      </w:r>
      <w:proofErr w:type="gramStart"/>
      <w:r w:rsidRPr="00006395">
        <w:rPr>
          <w:szCs w:val="28"/>
        </w:rPr>
        <w:t>разместить постановление</w:t>
      </w:r>
      <w:proofErr w:type="gramEnd"/>
      <w:r w:rsidRPr="00006395">
        <w:rPr>
          <w:szCs w:val="28"/>
        </w:rPr>
        <w:t xml:space="preserve"> и информационное сообщение о проведении публи</w:t>
      </w:r>
      <w:r w:rsidRPr="00006395">
        <w:rPr>
          <w:szCs w:val="28"/>
        </w:rPr>
        <w:t>ч</w:t>
      </w:r>
      <w:r w:rsidRPr="00006395">
        <w:rPr>
          <w:szCs w:val="28"/>
        </w:rPr>
        <w:t>ных слушаний на официальном сайте города Новосибирска в информационно-телекоммуникационной сети «Интернет».</w:t>
      </w:r>
    </w:p>
    <w:p w:rsidR="00843EC2" w:rsidRPr="00006395" w:rsidRDefault="00843EC2" w:rsidP="00843EC2">
      <w:pPr>
        <w:rPr>
          <w:szCs w:val="28"/>
        </w:rPr>
      </w:pPr>
      <w:r w:rsidRPr="00006395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006395">
        <w:rPr>
          <w:szCs w:val="28"/>
        </w:rPr>
        <w:t>о</w:t>
      </w:r>
      <w:r w:rsidRPr="00006395">
        <w:rPr>
          <w:szCs w:val="28"/>
        </w:rPr>
        <w:t>ведении публичных слушаний.</w:t>
      </w:r>
    </w:p>
    <w:p w:rsidR="00843EC2" w:rsidRPr="00006395" w:rsidRDefault="00843EC2" w:rsidP="00843EC2">
      <w:pPr>
        <w:rPr>
          <w:szCs w:val="28"/>
        </w:rPr>
      </w:pPr>
      <w:r w:rsidRPr="00006395">
        <w:rPr>
          <w:szCs w:val="28"/>
        </w:rPr>
        <w:t>10. </w:t>
      </w:r>
      <w:proofErr w:type="gramStart"/>
      <w:r w:rsidRPr="00006395">
        <w:rPr>
          <w:szCs w:val="28"/>
        </w:rPr>
        <w:t>Контроль за</w:t>
      </w:r>
      <w:proofErr w:type="gramEnd"/>
      <w:r w:rsidRPr="00006395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6843CD" w:rsidRPr="006843CD" w:rsidTr="00205D3C">
        <w:tc>
          <w:tcPr>
            <w:tcW w:w="6946" w:type="dxa"/>
          </w:tcPr>
          <w:p w:rsidR="006843CD" w:rsidRPr="006843CD" w:rsidRDefault="006843CD" w:rsidP="006843CD">
            <w:pPr>
              <w:spacing w:before="600" w:line="240" w:lineRule="atLeast"/>
              <w:ind w:firstLine="0"/>
              <w:rPr>
                <w:szCs w:val="28"/>
              </w:rPr>
            </w:pPr>
            <w:r w:rsidRPr="006843CD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6843CD" w:rsidRPr="006843CD" w:rsidRDefault="006843CD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843CD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843EC2" w:rsidRPr="00006395" w:rsidRDefault="00843EC2" w:rsidP="00843EC2">
      <w:pPr>
        <w:ind w:firstLine="0"/>
        <w:rPr>
          <w:szCs w:val="28"/>
        </w:rPr>
      </w:pPr>
    </w:p>
    <w:p w:rsidR="00F13647" w:rsidRPr="00006395" w:rsidRDefault="00F13647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F13647" w:rsidRPr="00006395" w:rsidRDefault="00F13647" w:rsidP="00843EC2">
      <w:pPr>
        <w:ind w:firstLine="0"/>
        <w:rPr>
          <w:szCs w:val="28"/>
        </w:rPr>
      </w:pPr>
    </w:p>
    <w:p w:rsidR="00843EC2" w:rsidRPr="00006395" w:rsidRDefault="00843EC2" w:rsidP="00843EC2">
      <w:pPr>
        <w:ind w:firstLine="0"/>
        <w:rPr>
          <w:sz w:val="24"/>
          <w:szCs w:val="28"/>
        </w:rPr>
      </w:pPr>
      <w:r w:rsidRPr="00006395">
        <w:rPr>
          <w:sz w:val="24"/>
          <w:szCs w:val="28"/>
        </w:rPr>
        <w:t>Кучинская</w:t>
      </w:r>
    </w:p>
    <w:p w:rsidR="00843EC2" w:rsidRPr="00006395" w:rsidRDefault="00843EC2" w:rsidP="00701370">
      <w:pPr>
        <w:tabs>
          <w:tab w:val="left" w:pos="2545"/>
        </w:tabs>
        <w:ind w:firstLine="0"/>
        <w:rPr>
          <w:sz w:val="24"/>
          <w:szCs w:val="28"/>
        </w:rPr>
      </w:pPr>
      <w:r w:rsidRPr="00006395">
        <w:rPr>
          <w:sz w:val="24"/>
          <w:szCs w:val="28"/>
        </w:rPr>
        <w:t>2275337</w:t>
      </w:r>
    </w:p>
    <w:p w:rsidR="00843EC2" w:rsidRPr="00006395" w:rsidRDefault="00843EC2" w:rsidP="00843EC2">
      <w:pPr>
        <w:ind w:firstLine="0"/>
        <w:rPr>
          <w:sz w:val="24"/>
          <w:szCs w:val="28"/>
        </w:rPr>
      </w:pPr>
      <w:proofErr w:type="spellStart"/>
      <w:r w:rsidRPr="00006395">
        <w:rPr>
          <w:sz w:val="24"/>
          <w:szCs w:val="28"/>
        </w:rPr>
        <w:t>ГУАиГ</w:t>
      </w:r>
      <w:proofErr w:type="spellEnd"/>
    </w:p>
    <w:p w:rsidR="00843EC2" w:rsidRPr="00006395" w:rsidRDefault="00843EC2" w:rsidP="00843EC2">
      <w:pPr>
        <w:ind w:firstLine="0"/>
        <w:rPr>
          <w:szCs w:val="28"/>
        </w:rPr>
        <w:sectPr w:rsidR="00843EC2" w:rsidRPr="00006395" w:rsidSect="006843CD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709" w:left="1418" w:header="567" w:footer="284" w:gutter="0"/>
          <w:pgNumType w:start="1"/>
          <w:cols w:space="720"/>
          <w:titlePg/>
          <w:docGrid w:linePitch="381"/>
        </w:sectPr>
      </w:pPr>
    </w:p>
    <w:p w:rsidR="00843EC2" w:rsidRPr="00006395" w:rsidRDefault="00843EC2" w:rsidP="006843CD">
      <w:pPr>
        <w:ind w:left="6521" w:firstLine="0"/>
        <w:rPr>
          <w:sz w:val="26"/>
          <w:szCs w:val="26"/>
        </w:rPr>
      </w:pPr>
      <w:r w:rsidRPr="00006395">
        <w:rPr>
          <w:sz w:val="26"/>
          <w:szCs w:val="26"/>
        </w:rPr>
        <w:lastRenderedPageBreak/>
        <w:t>Приложение</w:t>
      </w:r>
    </w:p>
    <w:p w:rsidR="00843EC2" w:rsidRPr="00006395" w:rsidRDefault="00843EC2" w:rsidP="006843CD">
      <w:pPr>
        <w:ind w:left="6521" w:firstLine="0"/>
        <w:rPr>
          <w:sz w:val="26"/>
          <w:szCs w:val="26"/>
        </w:rPr>
      </w:pPr>
      <w:r w:rsidRPr="00006395">
        <w:rPr>
          <w:sz w:val="26"/>
          <w:szCs w:val="26"/>
        </w:rPr>
        <w:t>к постановлению мэрии</w:t>
      </w:r>
    </w:p>
    <w:p w:rsidR="00843EC2" w:rsidRPr="00006395" w:rsidRDefault="00843EC2" w:rsidP="006843CD">
      <w:pPr>
        <w:ind w:left="6521" w:firstLine="0"/>
        <w:rPr>
          <w:sz w:val="26"/>
          <w:szCs w:val="26"/>
        </w:rPr>
      </w:pPr>
      <w:r w:rsidRPr="00006395">
        <w:rPr>
          <w:sz w:val="26"/>
          <w:szCs w:val="26"/>
        </w:rPr>
        <w:t>города Новосибирска</w:t>
      </w:r>
    </w:p>
    <w:p w:rsidR="00843EC2" w:rsidRPr="00006395" w:rsidRDefault="00843EC2" w:rsidP="006843CD">
      <w:pPr>
        <w:ind w:left="6521" w:firstLine="0"/>
        <w:rPr>
          <w:sz w:val="26"/>
          <w:szCs w:val="26"/>
          <w:u w:val="single"/>
        </w:rPr>
      </w:pPr>
      <w:r w:rsidRPr="00006395">
        <w:rPr>
          <w:sz w:val="26"/>
          <w:szCs w:val="26"/>
        </w:rPr>
        <w:t xml:space="preserve">от </w:t>
      </w:r>
      <w:r w:rsidR="00FE0110">
        <w:rPr>
          <w:sz w:val="26"/>
          <w:szCs w:val="26"/>
          <w:u w:val="single"/>
        </w:rPr>
        <w:t>19.06.2017</w:t>
      </w:r>
      <w:r w:rsidRPr="00006395">
        <w:rPr>
          <w:sz w:val="26"/>
          <w:szCs w:val="26"/>
        </w:rPr>
        <w:t xml:space="preserve"> № </w:t>
      </w:r>
      <w:r w:rsidR="00FE0110">
        <w:rPr>
          <w:sz w:val="26"/>
          <w:szCs w:val="26"/>
          <w:u w:val="single"/>
        </w:rPr>
        <w:t>2842</w:t>
      </w:r>
      <w:bookmarkStart w:id="0" w:name="_GoBack"/>
      <w:bookmarkEnd w:id="0"/>
    </w:p>
    <w:p w:rsidR="00843EC2" w:rsidRDefault="00843EC2" w:rsidP="00AA7898">
      <w:pPr>
        <w:ind w:left="6237" w:firstLine="0"/>
        <w:rPr>
          <w:sz w:val="26"/>
          <w:szCs w:val="26"/>
        </w:rPr>
      </w:pPr>
    </w:p>
    <w:p w:rsidR="006843CD" w:rsidRPr="00006395" w:rsidRDefault="006843CD" w:rsidP="00AA7898">
      <w:pPr>
        <w:ind w:left="6237" w:firstLine="0"/>
        <w:rPr>
          <w:sz w:val="26"/>
          <w:szCs w:val="26"/>
        </w:rPr>
      </w:pPr>
    </w:p>
    <w:p w:rsidR="00843EC2" w:rsidRPr="00006395" w:rsidRDefault="00843EC2" w:rsidP="00AA7898">
      <w:pPr>
        <w:ind w:left="6237" w:firstLine="0"/>
        <w:rPr>
          <w:sz w:val="26"/>
          <w:szCs w:val="26"/>
        </w:rPr>
      </w:pPr>
      <w:r w:rsidRPr="00006395">
        <w:rPr>
          <w:sz w:val="26"/>
          <w:szCs w:val="26"/>
        </w:rPr>
        <w:t>Проект постановления мэрии</w:t>
      </w:r>
    </w:p>
    <w:p w:rsidR="00843EC2" w:rsidRPr="00006395" w:rsidRDefault="00843EC2" w:rsidP="00AA7898">
      <w:pPr>
        <w:ind w:left="6237" w:firstLine="0"/>
        <w:rPr>
          <w:sz w:val="26"/>
          <w:szCs w:val="26"/>
        </w:rPr>
      </w:pPr>
      <w:r w:rsidRPr="00006395">
        <w:rPr>
          <w:sz w:val="26"/>
          <w:szCs w:val="26"/>
        </w:rPr>
        <w:t>города Новосибирска</w:t>
      </w:r>
    </w:p>
    <w:p w:rsidR="00843EC2" w:rsidRPr="00006395" w:rsidRDefault="00843EC2" w:rsidP="00AA7898">
      <w:pPr>
        <w:tabs>
          <w:tab w:val="left" w:pos="6663"/>
        </w:tabs>
        <w:ind w:left="6237" w:firstLine="0"/>
        <w:rPr>
          <w:sz w:val="26"/>
          <w:szCs w:val="26"/>
        </w:rPr>
      </w:pPr>
    </w:p>
    <w:p w:rsidR="00764739" w:rsidRPr="00006395" w:rsidRDefault="00764739" w:rsidP="00843EC2">
      <w:pPr>
        <w:tabs>
          <w:tab w:val="left" w:pos="6663"/>
        </w:tabs>
        <w:ind w:firstLine="0"/>
        <w:rPr>
          <w:sz w:val="26"/>
          <w:szCs w:val="26"/>
        </w:rPr>
      </w:pPr>
    </w:p>
    <w:tbl>
      <w:tblPr>
        <w:tblW w:w="6805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805"/>
      </w:tblGrid>
      <w:tr w:rsidR="00843EC2" w:rsidRPr="00006395" w:rsidTr="006843CD">
        <w:trPr>
          <w:trHeight w:val="583"/>
        </w:trPr>
        <w:tc>
          <w:tcPr>
            <w:tcW w:w="6805" w:type="dxa"/>
          </w:tcPr>
          <w:p w:rsidR="00843EC2" w:rsidRPr="00006395" w:rsidRDefault="00843EC2" w:rsidP="00764739">
            <w:pPr>
              <w:suppressAutoHyphens/>
              <w:ind w:left="34" w:firstLine="0"/>
              <w:rPr>
                <w:sz w:val="26"/>
                <w:szCs w:val="26"/>
              </w:rPr>
            </w:pPr>
            <w:r w:rsidRPr="00006395">
              <w:rPr>
                <w:sz w:val="26"/>
                <w:szCs w:val="26"/>
              </w:rPr>
              <w:t xml:space="preserve">О проекте планировки </w:t>
            </w:r>
            <w:r w:rsidR="00DF3774" w:rsidRPr="00006395">
              <w:rPr>
                <w:sz w:val="26"/>
                <w:szCs w:val="26"/>
              </w:rPr>
              <w:t xml:space="preserve">территории, ограниченной направлением перспективного Матвеевского моста, </w:t>
            </w:r>
            <w:proofErr w:type="spellStart"/>
            <w:r w:rsidR="00DF3774" w:rsidRPr="00006395">
              <w:rPr>
                <w:sz w:val="26"/>
                <w:szCs w:val="26"/>
              </w:rPr>
              <w:t>Бердским</w:t>
            </w:r>
            <w:proofErr w:type="spellEnd"/>
            <w:r w:rsidR="00DF3774" w:rsidRPr="00006395">
              <w:rPr>
                <w:sz w:val="26"/>
                <w:szCs w:val="26"/>
              </w:rPr>
              <w:t xml:space="preserve"> шоссе, направлением перспективного </w:t>
            </w:r>
            <w:proofErr w:type="spellStart"/>
            <w:r w:rsidR="00DF3774" w:rsidRPr="00006395">
              <w:rPr>
                <w:sz w:val="26"/>
                <w:szCs w:val="26"/>
              </w:rPr>
              <w:t>Нижне-Ельцовского</w:t>
            </w:r>
            <w:proofErr w:type="spellEnd"/>
            <w:r w:rsidR="00DF3774" w:rsidRPr="00006395">
              <w:rPr>
                <w:sz w:val="26"/>
                <w:szCs w:val="26"/>
              </w:rPr>
              <w:t xml:space="preserve"> моста и рекой Обью, в Первомайском районе</w:t>
            </w:r>
          </w:p>
        </w:tc>
      </w:tr>
    </w:tbl>
    <w:p w:rsidR="00843EC2" w:rsidRPr="00006395" w:rsidRDefault="00843EC2" w:rsidP="00843EC2">
      <w:pPr>
        <w:tabs>
          <w:tab w:val="left" w:pos="360"/>
        </w:tabs>
        <w:contextualSpacing/>
        <w:rPr>
          <w:sz w:val="26"/>
          <w:szCs w:val="26"/>
        </w:rPr>
      </w:pPr>
    </w:p>
    <w:p w:rsidR="00843EC2" w:rsidRPr="00006395" w:rsidRDefault="00843EC2" w:rsidP="00843EC2">
      <w:pPr>
        <w:ind w:left="35" w:firstLine="674"/>
        <w:rPr>
          <w:sz w:val="26"/>
          <w:szCs w:val="26"/>
        </w:rPr>
      </w:pPr>
    </w:p>
    <w:p w:rsidR="00843EC2" w:rsidRPr="00006395" w:rsidRDefault="00843EC2" w:rsidP="00843EC2">
      <w:pPr>
        <w:ind w:left="35" w:firstLine="674"/>
        <w:rPr>
          <w:sz w:val="26"/>
          <w:szCs w:val="26"/>
        </w:rPr>
      </w:pPr>
      <w:proofErr w:type="gramStart"/>
      <w:r w:rsidRPr="00006395">
        <w:rPr>
          <w:sz w:val="26"/>
          <w:szCs w:val="26"/>
        </w:rPr>
        <w:t>В целях выделения элементов планировочной структуры, установления параме</w:t>
      </w:r>
      <w:r w:rsidRPr="00006395">
        <w:rPr>
          <w:sz w:val="26"/>
          <w:szCs w:val="26"/>
        </w:rPr>
        <w:t>т</w:t>
      </w:r>
      <w:r w:rsidRPr="00006395">
        <w:rPr>
          <w:sz w:val="26"/>
          <w:szCs w:val="26"/>
        </w:rPr>
        <w:t>ров планируемого развития элементов планировочной структуры, зон планируемого размещения объектов капительного строительства, в том числе объектов федерального значения, объектов регионального значения, объектов местного значения, с учетом пр</w:t>
      </w:r>
      <w:r w:rsidRPr="00006395">
        <w:rPr>
          <w:sz w:val="26"/>
          <w:szCs w:val="26"/>
        </w:rPr>
        <w:t>о</w:t>
      </w:r>
      <w:r w:rsidRPr="00006395">
        <w:rPr>
          <w:sz w:val="26"/>
          <w:szCs w:val="26"/>
        </w:rPr>
        <w:t>токола публичных слушаний и заключения о результатах публичных слушаний, в соо</w:t>
      </w:r>
      <w:r w:rsidRPr="00006395">
        <w:rPr>
          <w:sz w:val="26"/>
          <w:szCs w:val="26"/>
        </w:rPr>
        <w:t>т</w:t>
      </w:r>
      <w:r w:rsidRPr="00006395">
        <w:rPr>
          <w:sz w:val="26"/>
          <w:szCs w:val="26"/>
        </w:rPr>
        <w:t>ветствии с Градостроительным кодексом Российской Федерации, решением Совета д</w:t>
      </w:r>
      <w:r w:rsidRPr="00006395">
        <w:rPr>
          <w:sz w:val="26"/>
          <w:szCs w:val="26"/>
        </w:rPr>
        <w:t>е</w:t>
      </w:r>
      <w:r w:rsidRPr="00006395">
        <w:rPr>
          <w:sz w:val="26"/>
          <w:szCs w:val="26"/>
        </w:rPr>
        <w:t>путатов города Новосибирска от 21.05.2008 № 966 «О Порядке подготовки</w:t>
      </w:r>
      <w:proofErr w:type="gramEnd"/>
      <w:r w:rsidRPr="00006395">
        <w:rPr>
          <w:sz w:val="26"/>
          <w:szCs w:val="26"/>
        </w:rPr>
        <w:t xml:space="preserve"> документации по планировке территории города Новосибирска», постановлением м</w:t>
      </w:r>
      <w:r w:rsidRPr="00006395">
        <w:rPr>
          <w:sz w:val="26"/>
          <w:szCs w:val="26"/>
        </w:rPr>
        <w:t>э</w:t>
      </w:r>
      <w:r w:rsidRPr="00006395">
        <w:rPr>
          <w:sz w:val="26"/>
          <w:szCs w:val="26"/>
        </w:rPr>
        <w:t xml:space="preserve">рии города Новосибирска </w:t>
      </w:r>
      <w:r w:rsidR="00B053DD" w:rsidRPr="00006395">
        <w:rPr>
          <w:sz w:val="26"/>
          <w:szCs w:val="26"/>
        </w:rPr>
        <w:t>от </w:t>
      </w:r>
      <w:r w:rsidR="00764739" w:rsidRPr="00006395">
        <w:rPr>
          <w:sz w:val="26"/>
          <w:szCs w:val="26"/>
        </w:rPr>
        <w:t>31.05.2016 № </w:t>
      </w:r>
      <w:r w:rsidR="00B053DD" w:rsidRPr="00006395">
        <w:rPr>
          <w:sz w:val="26"/>
          <w:szCs w:val="26"/>
        </w:rPr>
        <w:t xml:space="preserve">2253 «О подготовке проекта планировки </w:t>
      </w:r>
      <w:r w:rsidR="00764739" w:rsidRPr="00006395">
        <w:rPr>
          <w:sz w:val="26"/>
          <w:szCs w:val="26"/>
        </w:rPr>
        <w:t>те</w:t>
      </w:r>
      <w:r w:rsidR="00764739" w:rsidRPr="00006395">
        <w:rPr>
          <w:sz w:val="26"/>
          <w:szCs w:val="26"/>
        </w:rPr>
        <w:t>р</w:t>
      </w:r>
      <w:r w:rsidR="00764739" w:rsidRPr="00006395">
        <w:rPr>
          <w:sz w:val="26"/>
          <w:szCs w:val="26"/>
        </w:rPr>
        <w:t xml:space="preserve">ритории, ограниченной направлением перспективного Матвеевского моста, </w:t>
      </w:r>
      <w:proofErr w:type="spellStart"/>
      <w:r w:rsidR="00764739" w:rsidRPr="00006395">
        <w:rPr>
          <w:sz w:val="26"/>
          <w:szCs w:val="26"/>
        </w:rPr>
        <w:t>Бердским</w:t>
      </w:r>
      <w:proofErr w:type="spellEnd"/>
      <w:r w:rsidR="00764739" w:rsidRPr="00006395">
        <w:rPr>
          <w:sz w:val="26"/>
          <w:szCs w:val="26"/>
        </w:rPr>
        <w:t xml:space="preserve"> шоссе, направлением перспективного </w:t>
      </w:r>
      <w:proofErr w:type="spellStart"/>
      <w:r w:rsidR="00764739" w:rsidRPr="00006395">
        <w:rPr>
          <w:sz w:val="26"/>
          <w:szCs w:val="26"/>
        </w:rPr>
        <w:t>Нижне-Ельцовского</w:t>
      </w:r>
      <w:proofErr w:type="spellEnd"/>
      <w:r w:rsidR="00764739" w:rsidRPr="00006395">
        <w:rPr>
          <w:sz w:val="26"/>
          <w:szCs w:val="26"/>
        </w:rPr>
        <w:t xml:space="preserve"> моста и рекой Обью, в Первомайском районе</w:t>
      </w:r>
      <w:r w:rsidR="00B053DD" w:rsidRPr="00006395">
        <w:rPr>
          <w:sz w:val="26"/>
          <w:szCs w:val="26"/>
        </w:rPr>
        <w:t>»</w:t>
      </w:r>
      <w:r w:rsidRPr="00006395">
        <w:rPr>
          <w:sz w:val="26"/>
          <w:szCs w:val="26"/>
        </w:rPr>
        <w:t>, руководствуясь Уставом города Новосибирска, ПОСТАНОВЛЯЮ:</w:t>
      </w:r>
    </w:p>
    <w:p w:rsidR="00843EC2" w:rsidRPr="00006395" w:rsidRDefault="00843EC2" w:rsidP="00843EC2">
      <w:pPr>
        <w:ind w:left="35" w:firstLine="674"/>
        <w:rPr>
          <w:sz w:val="26"/>
          <w:szCs w:val="26"/>
        </w:rPr>
      </w:pPr>
      <w:r w:rsidRPr="00006395">
        <w:rPr>
          <w:sz w:val="26"/>
          <w:szCs w:val="26"/>
        </w:rPr>
        <w:t xml:space="preserve">1. Утвердить проект планировки </w:t>
      </w:r>
      <w:r w:rsidR="00764739" w:rsidRPr="00006395">
        <w:rPr>
          <w:sz w:val="26"/>
          <w:szCs w:val="26"/>
        </w:rPr>
        <w:t>территории, ограниченной направлением пе</w:t>
      </w:r>
      <w:r w:rsidR="00764739" w:rsidRPr="00006395">
        <w:rPr>
          <w:sz w:val="26"/>
          <w:szCs w:val="26"/>
        </w:rPr>
        <w:t>р</w:t>
      </w:r>
      <w:r w:rsidR="00764739" w:rsidRPr="00006395">
        <w:rPr>
          <w:sz w:val="26"/>
          <w:szCs w:val="26"/>
        </w:rPr>
        <w:t xml:space="preserve">спективного Матвеевского моста, </w:t>
      </w:r>
      <w:proofErr w:type="spellStart"/>
      <w:r w:rsidR="00764739" w:rsidRPr="00006395">
        <w:rPr>
          <w:sz w:val="26"/>
          <w:szCs w:val="26"/>
        </w:rPr>
        <w:t>Бердским</w:t>
      </w:r>
      <w:proofErr w:type="spellEnd"/>
      <w:r w:rsidR="00764739" w:rsidRPr="00006395">
        <w:rPr>
          <w:sz w:val="26"/>
          <w:szCs w:val="26"/>
        </w:rPr>
        <w:t xml:space="preserve"> шоссе, направлением перспективного </w:t>
      </w:r>
      <w:proofErr w:type="spellStart"/>
      <w:r w:rsidR="00764739" w:rsidRPr="00006395">
        <w:rPr>
          <w:sz w:val="26"/>
          <w:szCs w:val="26"/>
        </w:rPr>
        <w:t>Ни</w:t>
      </w:r>
      <w:r w:rsidR="00764739" w:rsidRPr="00006395">
        <w:rPr>
          <w:sz w:val="26"/>
          <w:szCs w:val="26"/>
        </w:rPr>
        <w:t>ж</w:t>
      </w:r>
      <w:r w:rsidR="00764739" w:rsidRPr="00006395">
        <w:rPr>
          <w:sz w:val="26"/>
          <w:szCs w:val="26"/>
        </w:rPr>
        <w:t>не-Ельцовского</w:t>
      </w:r>
      <w:proofErr w:type="spellEnd"/>
      <w:r w:rsidR="00764739" w:rsidRPr="00006395">
        <w:rPr>
          <w:sz w:val="26"/>
          <w:szCs w:val="26"/>
        </w:rPr>
        <w:t xml:space="preserve"> моста и рекой Обью, в Первомайском районе</w:t>
      </w:r>
      <w:r w:rsidRPr="00006395">
        <w:rPr>
          <w:sz w:val="26"/>
          <w:szCs w:val="26"/>
        </w:rPr>
        <w:t xml:space="preserve"> (приложение).</w:t>
      </w:r>
    </w:p>
    <w:p w:rsidR="00843EC2" w:rsidRPr="00006395" w:rsidRDefault="00843EC2" w:rsidP="00843EC2">
      <w:pPr>
        <w:ind w:left="35" w:firstLine="674"/>
        <w:rPr>
          <w:sz w:val="26"/>
          <w:szCs w:val="26"/>
        </w:rPr>
      </w:pPr>
      <w:r w:rsidRPr="00006395">
        <w:rPr>
          <w:sz w:val="26"/>
          <w:szCs w:val="26"/>
        </w:rPr>
        <w:t xml:space="preserve">2. Департаменту строительства и архитектуры мэрии города Новосибирска </w:t>
      </w:r>
      <w:proofErr w:type="gramStart"/>
      <w:r w:rsidRPr="00006395">
        <w:rPr>
          <w:sz w:val="26"/>
          <w:szCs w:val="26"/>
        </w:rPr>
        <w:t>ра</w:t>
      </w:r>
      <w:r w:rsidRPr="00006395">
        <w:rPr>
          <w:sz w:val="26"/>
          <w:szCs w:val="26"/>
        </w:rPr>
        <w:t>з</w:t>
      </w:r>
      <w:r w:rsidRPr="00006395">
        <w:rPr>
          <w:sz w:val="26"/>
          <w:szCs w:val="26"/>
        </w:rPr>
        <w:t>местить постановление</w:t>
      </w:r>
      <w:proofErr w:type="gramEnd"/>
      <w:r w:rsidRPr="00006395">
        <w:rPr>
          <w:sz w:val="26"/>
          <w:szCs w:val="26"/>
        </w:rPr>
        <w:t xml:space="preserve"> на официальном сайте города Новосибирска в информационно-телекоммуникационной сети «Интернет».</w:t>
      </w:r>
    </w:p>
    <w:p w:rsidR="00843EC2" w:rsidRPr="00006395" w:rsidRDefault="00843EC2" w:rsidP="00843EC2">
      <w:pPr>
        <w:ind w:left="35" w:firstLine="674"/>
        <w:rPr>
          <w:sz w:val="26"/>
          <w:szCs w:val="26"/>
        </w:rPr>
      </w:pPr>
      <w:r w:rsidRPr="00006395">
        <w:rPr>
          <w:sz w:val="26"/>
          <w:szCs w:val="26"/>
        </w:rPr>
        <w:t>3. Департаменту информационной политики мэрии города Новосибирска в теч</w:t>
      </w:r>
      <w:r w:rsidRPr="00006395">
        <w:rPr>
          <w:sz w:val="26"/>
          <w:szCs w:val="26"/>
        </w:rPr>
        <w:t>е</w:t>
      </w:r>
      <w:r w:rsidRPr="00006395">
        <w:rPr>
          <w:sz w:val="26"/>
          <w:szCs w:val="26"/>
        </w:rPr>
        <w:t>ние семи дней со дня издания постановления обеспечить опубликование постановления.</w:t>
      </w:r>
    </w:p>
    <w:p w:rsidR="00843EC2" w:rsidRPr="00006395" w:rsidRDefault="00843EC2" w:rsidP="00843EC2">
      <w:pPr>
        <w:ind w:left="35" w:firstLine="674"/>
        <w:rPr>
          <w:sz w:val="26"/>
          <w:szCs w:val="26"/>
        </w:rPr>
      </w:pPr>
      <w:r w:rsidRPr="00006395">
        <w:rPr>
          <w:sz w:val="26"/>
          <w:szCs w:val="26"/>
        </w:rPr>
        <w:t>4. Признать утратившим силу постановление мэрии города Новосибирска от </w:t>
      </w:r>
      <w:r w:rsidR="00B053DD" w:rsidRPr="00006395">
        <w:rPr>
          <w:sz w:val="26"/>
          <w:szCs w:val="26"/>
        </w:rPr>
        <w:t>20.11.2014</w:t>
      </w:r>
      <w:r w:rsidR="00764739" w:rsidRPr="00006395">
        <w:rPr>
          <w:sz w:val="26"/>
          <w:szCs w:val="26"/>
        </w:rPr>
        <w:t xml:space="preserve"> </w:t>
      </w:r>
      <w:r w:rsidR="00B053DD" w:rsidRPr="00006395">
        <w:rPr>
          <w:sz w:val="26"/>
          <w:szCs w:val="26"/>
        </w:rPr>
        <w:t>№</w:t>
      </w:r>
      <w:r w:rsidR="00764739" w:rsidRPr="00006395">
        <w:rPr>
          <w:sz w:val="26"/>
          <w:szCs w:val="26"/>
        </w:rPr>
        <w:t xml:space="preserve"> </w:t>
      </w:r>
      <w:r w:rsidR="00B053DD" w:rsidRPr="00006395">
        <w:rPr>
          <w:sz w:val="26"/>
          <w:szCs w:val="26"/>
        </w:rPr>
        <w:t xml:space="preserve">10195 </w:t>
      </w:r>
      <w:r w:rsidRPr="00006395">
        <w:rPr>
          <w:sz w:val="26"/>
          <w:szCs w:val="26"/>
        </w:rPr>
        <w:t>«</w:t>
      </w:r>
      <w:r w:rsidR="00B053DD" w:rsidRPr="00006395">
        <w:rPr>
          <w:sz w:val="26"/>
          <w:szCs w:val="26"/>
        </w:rPr>
        <w:t xml:space="preserve">Об утверждении проекта планировки территории, ограниченной направлением перспективного Матвеевского моста, </w:t>
      </w:r>
      <w:proofErr w:type="spellStart"/>
      <w:r w:rsidR="00B053DD" w:rsidRPr="00006395">
        <w:rPr>
          <w:sz w:val="26"/>
          <w:szCs w:val="26"/>
        </w:rPr>
        <w:t>Бердским</w:t>
      </w:r>
      <w:proofErr w:type="spellEnd"/>
      <w:r w:rsidR="00B053DD" w:rsidRPr="00006395">
        <w:rPr>
          <w:sz w:val="26"/>
          <w:szCs w:val="26"/>
        </w:rPr>
        <w:t xml:space="preserve"> шоссе, направлением перспективного </w:t>
      </w:r>
      <w:proofErr w:type="spellStart"/>
      <w:r w:rsidR="00B053DD" w:rsidRPr="00006395">
        <w:rPr>
          <w:sz w:val="26"/>
          <w:szCs w:val="26"/>
        </w:rPr>
        <w:t>Нижне-Ельцовского</w:t>
      </w:r>
      <w:proofErr w:type="spellEnd"/>
      <w:r w:rsidR="00B053DD" w:rsidRPr="00006395">
        <w:rPr>
          <w:sz w:val="26"/>
          <w:szCs w:val="26"/>
        </w:rPr>
        <w:t xml:space="preserve"> моста и рекой Обью, в Первомайском районе</w:t>
      </w:r>
      <w:r w:rsidRPr="00006395">
        <w:rPr>
          <w:sz w:val="26"/>
          <w:szCs w:val="26"/>
        </w:rPr>
        <w:t>».</w:t>
      </w:r>
    </w:p>
    <w:p w:rsidR="00843EC2" w:rsidRPr="00006395" w:rsidRDefault="00843EC2" w:rsidP="00843EC2">
      <w:pPr>
        <w:ind w:left="35" w:firstLine="674"/>
        <w:rPr>
          <w:sz w:val="26"/>
          <w:szCs w:val="26"/>
        </w:rPr>
      </w:pPr>
      <w:r w:rsidRPr="00006395">
        <w:rPr>
          <w:sz w:val="26"/>
          <w:szCs w:val="26"/>
        </w:rPr>
        <w:t>5. </w:t>
      </w:r>
      <w:proofErr w:type="gramStart"/>
      <w:r w:rsidRPr="00006395">
        <w:rPr>
          <w:sz w:val="26"/>
          <w:szCs w:val="26"/>
        </w:rPr>
        <w:t>Контроль за</w:t>
      </w:r>
      <w:proofErr w:type="gramEnd"/>
      <w:r w:rsidRPr="00006395">
        <w:rPr>
          <w:sz w:val="26"/>
          <w:szCs w:val="26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6843CD" w:rsidRPr="006843CD" w:rsidTr="00205D3C">
        <w:tc>
          <w:tcPr>
            <w:tcW w:w="6946" w:type="dxa"/>
          </w:tcPr>
          <w:p w:rsidR="006843CD" w:rsidRPr="006843CD" w:rsidRDefault="006843CD" w:rsidP="006843CD">
            <w:pPr>
              <w:spacing w:before="600" w:line="240" w:lineRule="atLeast"/>
              <w:ind w:firstLine="0"/>
              <w:rPr>
                <w:sz w:val="26"/>
                <w:szCs w:val="26"/>
              </w:rPr>
            </w:pPr>
            <w:r w:rsidRPr="006843CD">
              <w:rPr>
                <w:sz w:val="26"/>
                <w:szCs w:val="26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6843CD" w:rsidRPr="006843CD" w:rsidRDefault="006843CD">
            <w:pPr>
              <w:pStyle w:val="7"/>
              <w:spacing w:before="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6843CD">
              <w:rPr>
                <w:rFonts w:ascii="Times New Roman" w:hAnsi="Times New Roman"/>
                <w:sz w:val="26"/>
                <w:szCs w:val="26"/>
              </w:rPr>
              <w:t>А. Е. Локоть</w:t>
            </w:r>
          </w:p>
        </w:tc>
      </w:tr>
    </w:tbl>
    <w:p w:rsidR="006843CD" w:rsidRDefault="006843CD" w:rsidP="006843CD">
      <w:pPr>
        <w:spacing w:line="240" w:lineRule="exact"/>
        <w:ind w:firstLine="0"/>
        <w:rPr>
          <w:sz w:val="24"/>
          <w:szCs w:val="24"/>
        </w:rPr>
      </w:pPr>
    </w:p>
    <w:p w:rsidR="006843CD" w:rsidRPr="006843CD" w:rsidRDefault="006843CD" w:rsidP="006843CD">
      <w:pPr>
        <w:spacing w:line="240" w:lineRule="exact"/>
        <w:ind w:firstLine="0"/>
        <w:rPr>
          <w:sz w:val="24"/>
          <w:szCs w:val="24"/>
        </w:rPr>
      </w:pPr>
      <w:r w:rsidRPr="006843CD">
        <w:rPr>
          <w:sz w:val="24"/>
          <w:szCs w:val="24"/>
        </w:rPr>
        <w:t>Кучинская</w:t>
      </w:r>
    </w:p>
    <w:p w:rsidR="006843CD" w:rsidRPr="006843CD" w:rsidRDefault="006843CD" w:rsidP="006843CD">
      <w:pPr>
        <w:spacing w:line="240" w:lineRule="exact"/>
        <w:ind w:firstLine="0"/>
        <w:rPr>
          <w:sz w:val="24"/>
          <w:szCs w:val="24"/>
        </w:rPr>
      </w:pPr>
      <w:r w:rsidRPr="006843CD">
        <w:rPr>
          <w:sz w:val="24"/>
          <w:szCs w:val="24"/>
        </w:rPr>
        <w:t>2275337</w:t>
      </w:r>
    </w:p>
    <w:p w:rsidR="006843CD" w:rsidRPr="006843CD" w:rsidRDefault="006843CD" w:rsidP="006843CD">
      <w:pPr>
        <w:spacing w:line="240" w:lineRule="exact"/>
        <w:ind w:firstLine="0"/>
        <w:rPr>
          <w:sz w:val="24"/>
          <w:szCs w:val="24"/>
        </w:rPr>
      </w:pPr>
      <w:proofErr w:type="spellStart"/>
      <w:r w:rsidRPr="006843CD">
        <w:rPr>
          <w:sz w:val="24"/>
          <w:szCs w:val="24"/>
        </w:rPr>
        <w:t>ГУАиГ</w:t>
      </w:r>
      <w:proofErr w:type="spellEnd"/>
    </w:p>
    <w:p w:rsidR="00843EC2" w:rsidRPr="00006395" w:rsidRDefault="00843EC2" w:rsidP="00843EC2">
      <w:pPr>
        <w:rPr>
          <w:szCs w:val="28"/>
        </w:rPr>
        <w:sectPr w:rsidR="00843EC2" w:rsidRPr="00006395" w:rsidSect="00245A47">
          <w:endnotePr>
            <w:numFmt w:val="decimal"/>
          </w:endnotePr>
          <w:pgSz w:w="11907" w:h="16840"/>
          <w:pgMar w:top="1134" w:right="567" w:bottom="426" w:left="1418" w:header="720" w:footer="283" w:gutter="0"/>
          <w:pgNumType w:start="1"/>
          <w:cols w:space="720"/>
          <w:titlePg/>
          <w:docGrid w:linePitch="381"/>
        </w:sectPr>
      </w:pPr>
    </w:p>
    <w:p w:rsidR="00843EC2" w:rsidRPr="00006395" w:rsidRDefault="00843EC2" w:rsidP="00843EC2">
      <w:pPr>
        <w:ind w:left="5040" w:firstLine="1481"/>
      </w:pPr>
      <w:r w:rsidRPr="00006395">
        <w:lastRenderedPageBreak/>
        <w:t>Приложение</w:t>
      </w:r>
    </w:p>
    <w:p w:rsidR="00843EC2" w:rsidRPr="00006395" w:rsidRDefault="00843EC2" w:rsidP="00843EC2">
      <w:pPr>
        <w:ind w:left="5040" w:firstLine="1481"/>
      </w:pPr>
      <w:r w:rsidRPr="00006395">
        <w:t>к постановлению мэрии</w:t>
      </w:r>
    </w:p>
    <w:p w:rsidR="00843EC2" w:rsidRPr="00006395" w:rsidRDefault="00843EC2" w:rsidP="00843EC2">
      <w:pPr>
        <w:ind w:left="5040" w:firstLine="1481"/>
      </w:pPr>
      <w:r w:rsidRPr="00006395">
        <w:t>города Новосибирска</w:t>
      </w:r>
    </w:p>
    <w:p w:rsidR="00843EC2" w:rsidRPr="00006395" w:rsidRDefault="00843EC2" w:rsidP="00843EC2">
      <w:pPr>
        <w:ind w:left="5040" w:firstLine="1481"/>
      </w:pPr>
      <w:r w:rsidRPr="00006395">
        <w:t>от ___________ № _______</w:t>
      </w:r>
    </w:p>
    <w:p w:rsidR="00843EC2" w:rsidRPr="00006395" w:rsidRDefault="00843EC2" w:rsidP="00843EC2">
      <w:pPr>
        <w:pStyle w:val="2"/>
        <w:spacing w:before="0" w:after="0"/>
        <w:ind w:firstLine="0"/>
        <w:jc w:val="left"/>
        <w:rPr>
          <w:b w:val="0"/>
          <w:i w:val="0"/>
        </w:rPr>
      </w:pPr>
    </w:p>
    <w:p w:rsidR="00843EC2" w:rsidRPr="00006395" w:rsidRDefault="00843EC2" w:rsidP="00843EC2"/>
    <w:p w:rsidR="00843EC2" w:rsidRPr="00006395" w:rsidRDefault="00843EC2" w:rsidP="00843EC2">
      <w:pPr>
        <w:widowControl w:val="0"/>
        <w:ind w:right="-2" w:firstLine="0"/>
        <w:jc w:val="center"/>
        <w:rPr>
          <w:szCs w:val="28"/>
        </w:rPr>
      </w:pPr>
      <w:r w:rsidRPr="00006395">
        <w:rPr>
          <w:szCs w:val="28"/>
        </w:rPr>
        <w:t>ПРОЕКТ</w:t>
      </w:r>
    </w:p>
    <w:p w:rsidR="006843CD" w:rsidRDefault="00843EC2" w:rsidP="00764739">
      <w:pPr>
        <w:widowControl w:val="0"/>
        <w:ind w:right="-2" w:firstLine="0"/>
        <w:jc w:val="center"/>
        <w:rPr>
          <w:szCs w:val="28"/>
        </w:rPr>
      </w:pPr>
      <w:r w:rsidRPr="00006395">
        <w:rPr>
          <w:szCs w:val="28"/>
        </w:rPr>
        <w:t xml:space="preserve">планировки </w:t>
      </w:r>
      <w:r w:rsidR="00764739" w:rsidRPr="00006395">
        <w:rPr>
          <w:szCs w:val="28"/>
        </w:rPr>
        <w:t xml:space="preserve">территории, ограниченной направлением </w:t>
      </w:r>
      <w:proofErr w:type="gramStart"/>
      <w:r w:rsidR="00764739" w:rsidRPr="00006395">
        <w:rPr>
          <w:szCs w:val="28"/>
        </w:rPr>
        <w:t>перспективного</w:t>
      </w:r>
      <w:proofErr w:type="gramEnd"/>
      <w:r w:rsidR="00764739" w:rsidRPr="00006395">
        <w:rPr>
          <w:szCs w:val="28"/>
        </w:rPr>
        <w:t xml:space="preserve"> </w:t>
      </w:r>
    </w:p>
    <w:p w:rsidR="006843CD" w:rsidRDefault="00764739" w:rsidP="00764739">
      <w:pPr>
        <w:widowControl w:val="0"/>
        <w:ind w:right="-2" w:firstLine="0"/>
        <w:jc w:val="center"/>
        <w:rPr>
          <w:szCs w:val="28"/>
        </w:rPr>
      </w:pPr>
      <w:r w:rsidRPr="00006395">
        <w:rPr>
          <w:szCs w:val="28"/>
        </w:rPr>
        <w:t xml:space="preserve">Матвеевского моста, </w:t>
      </w:r>
      <w:proofErr w:type="spellStart"/>
      <w:r w:rsidRPr="00006395">
        <w:rPr>
          <w:szCs w:val="28"/>
        </w:rPr>
        <w:t>Бердским</w:t>
      </w:r>
      <w:proofErr w:type="spellEnd"/>
      <w:r w:rsidRPr="00006395">
        <w:rPr>
          <w:szCs w:val="28"/>
        </w:rPr>
        <w:t xml:space="preserve"> шоссе, направлением перспективного </w:t>
      </w:r>
    </w:p>
    <w:p w:rsidR="00843EC2" w:rsidRPr="00006395" w:rsidRDefault="00764739" w:rsidP="00764739">
      <w:pPr>
        <w:widowControl w:val="0"/>
        <w:ind w:right="-2" w:firstLine="0"/>
        <w:jc w:val="center"/>
        <w:rPr>
          <w:szCs w:val="28"/>
        </w:rPr>
      </w:pPr>
      <w:proofErr w:type="spellStart"/>
      <w:r w:rsidRPr="00006395">
        <w:rPr>
          <w:szCs w:val="28"/>
        </w:rPr>
        <w:t>Нижне-Ельцовского</w:t>
      </w:r>
      <w:proofErr w:type="spellEnd"/>
      <w:r w:rsidRPr="00006395">
        <w:rPr>
          <w:szCs w:val="28"/>
        </w:rPr>
        <w:t xml:space="preserve"> моста и рекой Обью, в</w:t>
      </w:r>
      <w:r w:rsidR="006843CD">
        <w:rPr>
          <w:szCs w:val="28"/>
        </w:rPr>
        <w:t xml:space="preserve"> </w:t>
      </w:r>
      <w:r w:rsidRPr="00006395">
        <w:rPr>
          <w:szCs w:val="28"/>
        </w:rPr>
        <w:t>Первомайском районе</w:t>
      </w:r>
    </w:p>
    <w:p w:rsidR="00764739" w:rsidRPr="00006395" w:rsidRDefault="00764739" w:rsidP="00764739">
      <w:pPr>
        <w:widowControl w:val="0"/>
        <w:ind w:right="-2" w:firstLine="0"/>
        <w:jc w:val="center"/>
        <w:rPr>
          <w:szCs w:val="28"/>
        </w:rPr>
      </w:pPr>
    </w:p>
    <w:p w:rsidR="00843EC2" w:rsidRPr="00006395" w:rsidRDefault="00843EC2" w:rsidP="00843EC2">
      <w:pPr>
        <w:widowControl w:val="0"/>
        <w:ind w:right="-2"/>
        <w:rPr>
          <w:szCs w:val="28"/>
        </w:rPr>
      </w:pPr>
      <w:r w:rsidRPr="00006395">
        <w:rPr>
          <w:szCs w:val="28"/>
        </w:rPr>
        <w:t>1. </w:t>
      </w:r>
      <w:r w:rsidRPr="00006395">
        <w:rPr>
          <w:bCs/>
          <w:szCs w:val="28"/>
        </w:rPr>
        <w:t xml:space="preserve">Чертеж планировки территории </w:t>
      </w:r>
      <w:r w:rsidRPr="00006395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006395">
        <w:rPr>
          <w:szCs w:val="28"/>
        </w:rPr>
        <w:t>ь</w:t>
      </w:r>
      <w:r w:rsidRPr="00006395">
        <w:rPr>
          <w:szCs w:val="28"/>
        </w:rPr>
        <w:t>ного значения, объектов местного значения (приложение 1).</w:t>
      </w:r>
    </w:p>
    <w:p w:rsidR="00843EC2" w:rsidRPr="00006395" w:rsidRDefault="00843EC2" w:rsidP="00843EC2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006395">
        <w:rPr>
          <w:szCs w:val="28"/>
        </w:rPr>
        <w:t>2. </w:t>
      </w:r>
      <w:r w:rsidRPr="00006395">
        <w:rPr>
          <w:bCs/>
          <w:szCs w:val="28"/>
        </w:rPr>
        <w:t xml:space="preserve">Чертеж планировки территории </w:t>
      </w:r>
      <w:r w:rsidRPr="00006395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006395">
        <w:rPr>
          <w:szCs w:val="28"/>
        </w:rPr>
        <w:t>н</w:t>
      </w:r>
      <w:r w:rsidRPr="00006395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843EC2" w:rsidRPr="00006395" w:rsidRDefault="00843EC2" w:rsidP="00843EC2">
      <w:pPr>
        <w:widowControl w:val="0"/>
        <w:ind w:right="-2"/>
        <w:rPr>
          <w:szCs w:val="28"/>
        </w:rPr>
      </w:pPr>
      <w:r w:rsidRPr="00006395">
        <w:rPr>
          <w:szCs w:val="28"/>
        </w:rPr>
        <w:t>3. Положения о размещении объектов капитального строительства фед</w:t>
      </w:r>
      <w:r w:rsidRPr="00006395">
        <w:rPr>
          <w:szCs w:val="28"/>
        </w:rPr>
        <w:t>е</w:t>
      </w:r>
      <w:r w:rsidRPr="00006395">
        <w:rPr>
          <w:szCs w:val="28"/>
        </w:rPr>
        <w:t>рального, регионального или местного значения, а также о характеристиках пл</w:t>
      </w:r>
      <w:r w:rsidRPr="00006395">
        <w:rPr>
          <w:szCs w:val="28"/>
        </w:rPr>
        <w:t>а</w:t>
      </w:r>
      <w:r w:rsidRPr="00006395">
        <w:rPr>
          <w:szCs w:val="28"/>
        </w:rPr>
        <w:t>нируемого развития территории, в том числе плотности и параметрах застройки территории</w:t>
      </w:r>
      <w:r w:rsidR="006843CD">
        <w:rPr>
          <w:szCs w:val="28"/>
        </w:rPr>
        <w:t>,</w:t>
      </w:r>
      <w:r w:rsidRPr="00006395">
        <w:rPr>
          <w:szCs w:val="28"/>
        </w:rPr>
        <w:t xml:space="preserve"> и характеристиках развития систем социального, транспортного о</w:t>
      </w:r>
      <w:r w:rsidRPr="00006395">
        <w:rPr>
          <w:szCs w:val="28"/>
        </w:rPr>
        <w:t>б</w:t>
      </w:r>
      <w:r w:rsidRPr="00006395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843EC2" w:rsidRPr="00006395" w:rsidRDefault="00843EC2" w:rsidP="00843EC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006395">
        <w:rPr>
          <w:szCs w:val="28"/>
        </w:rPr>
        <w:t>____________</w:t>
      </w:r>
    </w:p>
    <w:p w:rsidR="00843EC2" w:rsidRPr="00006395" w:rsidRDefault="00843EC2" w:rsidP="00843EC2">
      <w:pPr>
        <w:widowControl w:val="0"/>
        <w:ind w:right="264" w:firstLine="0"/>
        <w:rPr>
          <w:szCs w:val="28"/>
        </w:rPr>
      </w:pPr>
    </w:p>
    <w:p w:rsidR="00843EC2" w:rsidRPr="00006395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006395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006395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006395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006395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006395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006395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006395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006395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Pr="00006395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Pr="00006395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Pr="00006395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Pr="00006395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Pr="00006395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006395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006395" w:rsidRDefault="00843EC2" w:rsidP="00843EC2">
      <w:pPr>
        <w:widowControl w:val="0"/>
        <w:ind w:right="266" w:firstLine="0"/>
        <w:rPr>
          <w:sz w:val="24"/>
          <w:szCs w:val="24"/>
        </w:rPr>
      </w:pPr>
    </w:p>
    <w:p w:rsidR="00956F9B" w:rsidRPr="00006395" w:rsidRDefault="00956F9B" w:rsidP="00956F9B">
      <w:pPr>
        <w:pStyle w:val="1"/>
        <w:keepNext w:val="0"/>
        <w:spacing w:before="0" w:after="0"/>
        <w:ind w:firstLine="0"/>
        <w:jc w:val="left"/>
        <w:rPr>
          <w:b w:val="0"/>
          <w:sz w:val="22"/>
          <w:szCs w:val="27"/>
        </w:rPr>
      </w:pPr>
    </w:p>
    <w:p w:rsidR="00843EC2" w:rsidRPr="00006395" w:rsidRDefault="00843EC2">
      <w:pPr>
        <w:ind w:firstLine="0"/>
        <w:jc w:val="left"/>
        <w:rPr>
          <w:sz w:val="24"/>
          <w:szCs w:val="24"/>
        </w:rPr>
        <w:sectPr w:rsidR="00843EC2" w:rsidRPr="00006395" w:rsidSect="006639E5">
          <w:headerReference w:type="default" r:id="rId14"/>
          <w:footerReference w:type="first" r:id="rId15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9F7BD8" w:rsidRPr="00006395" w:rsidRDefault="00CF4470" w:rsidP="009F7BD8">
      <w:pPr>
        <w:widowControl w:val="0"/>
        <w:suppressAutoHyphens/>
        <w:ind w:firstLine="0"/>
        <w:rPr>
          <w:sz w:val="24"/>
          <w:szCs w:val="24"/>
        </w:rPr>
        <w:sectPr w:rsidR="009F7BD8" w:rsidRPr="00006395" w:rsidSect="00CF4470">
          <w:pgSz w:w="11906" w:h="16838" w:code="9"/>
          <w:pgMar w:top="567" w:right="567" w:bottom="567" w:left="127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398133" cy="9049110"/>
            <wp:effectExtent l="19050" t="0" r="2667" b="0"/>
            <wp:docPr id="2" name="Рисунок 1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072" cy="904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BD8" w:rsidRPr="00006395" w:rsidRDefault="007A2EDE" w:rsidP="009F7BD8">
      <w:pPr>
        <w:widowControl w:val="0"/>
        <w:suppressAutoHyphens/>
        <w:ind w:firstLine="0"/>
        <w:rPr>
          <w:sz w:val="24"/>
          <w:szCs w:val="24"/>
        </w:rPr>
        <w:sectPr w:rsidR="009F7BD8" w:rsidRPr="00006395" w:rsidSect="007A2EDE">
          <w:pgSz w:w="11906" w:h="16838" w:code="9"/>
          <w:pgMar w:top="567" w:right="567" w:bottom="567" w:left="127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361537" cy="8997351"/>
            <wp:effectExtent l="19050" t="0" r="1163" b="0"/>
            <wp:docPr id="3" name="Рисунок 2" descr="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947" cy="899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D9C" w:rsidRPr="00006395" w:rsidRDefault="00F94D9C" w:rsidP="006843CD">
      <w:pPr>
        <w:widowControl w:val="0"/>
        <w:tabs>
          <w:tab w:val="left" w:pos="6237"/>
        </w:tabs>
        <w:ind w:left="6379" w:firstLine="0"/>
        <w:rPr>
          <w:sz w:val="24"/>
          <w:szCs w:val="24"/>
        </w:rPr>
      </w:pPr>
      <w:r w:rsidRPr="00006395">
        <w:rPr>
          <w:sz w:val="24"/>
          <w:szCs w:val="24"/>
        </w:rPr>
        <w:lastRenderedPageBreak/>
        <w:t>Приложение 3</w:t>
      </w:r>
    </w:p>
    <w:p w:rsidR="00F94D9C" w:rsidRPr="00006395" w:rsidRDefault="00B053DD" w:rsidP="006843CD">
      <w:pPr>
        <w:spacing w:line="240" w:lineRule="atLeast"/>
        <w:ind w:left="6379" w:firstLine="0"/>
        <w:rPr>
          <w:b/>
          <w:szCs w:val="28"/>
        </w:rPr>
      </w:pPr>
      <w:r w:rsidRPr="00006395">
        <w:rPr>
          <w:sz w:val="24"/>
          <w:szCs w:val="24"/>
        </w:rPr>
        <w:t>к проекту планировки террит</w:t>
      </w:r>
      <w:r w:rsidRPr="00006395">
        <w:rPr>
          <w:sz w:val="24"/>
          <w:szCs w:val="24"/>
        </w:rPr>
        <w:t>о</w:t>
      </w:r>
      <w:r w:rsidRPr="00006395">
        <w:rPr>
          <w:sz w:val="24"/>
          <w:szCs w:val="24"/>
        </w:rPr>
        <w:t xml:space="preserve">рии, ограниченной направлением перспективного Матвеевского моста, </w:t>
      </w:r>
      <w:proofErr w:type="spellStart"/>
      <w:r w:rsidRPr="00006395">
        <w:rPr>
          <w:sz w:val="24"/>
          <w:szCs w:val="24"/>
        </w:rPr>
        <w:t>Бердским</w:t>
      </w:r>
      <w:proofErr w:type="spellEnd"/>
      <w:r w:rsidRPr="00006395">
        <w:rPr>
          <w:sz w:val="24"/>
          <w:szCs w:val="24"/>
        </w:rPr>
        <w:t xml:space="preserve"> шоссе, напра</w:t>
      </w:r>
      <w:r w:rsidRPr="00006395">
        <w:rPr>
          <w:sz w:val="24"/>
          <w:szCs w:val="24"/>
        </w:rPr>
        <w:t>в</w:t>
      </w:r>
      <w:r w:rsidRPr="00006395">
        <w:rPr>
          <w:sz w:val="24"/>
          <w:szCs w:val="24"/>
        </w:rPr>
        <w:t xml:space="preserve">лением перспективного </w:t>
      </w:r>
      <w:proofErr w:type="spellStart"/>
      <w:r w:rsidRPr="00006395">
        <w:rPr>
          <w:sz w:val="24"/>
          <w:szCs w:val="24"/>
        </w:rPr>
        <w:t>Нижне-Ельцовского</w:t>
      </w:r>
      <w:proofErr w:type="spellEnd"/>
      <w:r w:rsidRPr="00006395">
        <w:rPr>
          <w:sz w:val="24"/>
          <w:szCs w:val="24"/>
        </w:rPr>
        <w:t xml:space="preserve"> моста и рекой Обью, в Первомайском районе</w:t>
      </w:r>
    </w:p>
    <w:p w:rsidR="009F7BD8" w:rsidRDefault="009F7BD8" w:rsidP="00036900">
      <w:pPr>
        <w:spacing w:line="240" w:lineRule="atLeast"/>
        <w:ind w:firstLine="0"/>
        <w:jc w:val="center"/>
        <w:rPr>
          <w:b/>
          <w:szCs w:val="28"/>
        </w:rPr>
      </w:pPr>
    </w:p>
    <w:p w:rsidR="006843CD" w:rsidRPr="00006395" w:rsidRDefault="006843CD" w:rsidP="00036900">
      <w:pPr>
        <w:spacing w:line="240" w:lineRule="atLeast"/>
        <w:ind w:firstLine="0"/>
        <w:jc w:val="center"/>
        <w:rPr>
          <w:b/>
          <w:szCs w:val="28"/>
        </w:rPr>
      </w:pPr>
    </w:p>
    <w:p w:rsidR="00036900" w:rsidRPr="00006395" w:rsidRDefault="00036900" w:rsidP="0026295D">
      <w:pPr>
        <w:spacing w:line="240" w:lineRule="atLeast"/>
        <w:ind w:firstLine="0"/>
        <w:jc w:val="center"/>
        <w:rPr>
          <w:b/>
          <w:szCs w:val="28"/>
        </w:rPr>
      </w:pPr>
      <w:r w:rsidRPr="00006395">
        <w:rPr>
          <w:b/>
          <w:szCs w:val="28"/>
        </w:rPr>
        <w:t>ПОЛОЖЕНИ</w:t>
      </w:r>
      <w:r w:rsidR="00F71D9F" w:rsidRPr="00006395">
        <w:rPr>
          <w:b/>
          <w:szCs w:val="28"/>
        </w:rPr>
        <w:t>Я</w:t>
      </w:r>
    </w:p>
    <w:p w:rsidR="00036900" w:rsidRPr="00006395" w:rsidRDefault="00036900" w:rsidP="0026295D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06395">
        <w:rPr>
          <w:b/>
          <w:szCs w:val="28"/>
        </w:rPr>
        <w:t>о размещении объектов капитального строительства федерального,</w:t>
      </w:r>
    </w:p>
    <w:p w:rsidR="00036900" w:rsidRPr="00006395" w:rsidRDefault="00036900" w:rsidP="0026295D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06395">
        <w:rPr>
          <w:b/>
          <w:szCs w:val="28"/>
        </w:rPr>
        <w:t>регионального и</w:t>
      </w:r>
      <w:r w:rsidR="00475B1B" w:rsidRPr="00006395">
        <w:rPr>
          <w:b/>
          <w:szCs w:val="28"/>
        </w:rPr>
        <w:t>ли</w:t>
      </w:r>
      <w:r w:rsidRPr="00006395">
        <w:rPr>
          <w:b/>
          <w:szCs w:val="28"/>
        </w:rPr>
        <w:t xml:space="preserve"> местного значения, а также о характеристиках планируемого развития территории, в том числе плотности</w:t>
      </w:r>
    </w:p>
    <w:p w:rsidR="00036900" w:rsidRPr="00006395" w:rsidRDefault="00036900" w:rsidP="0026295D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06395">
        <w:rPr>
          <w:b/>
          <w:szCs w:val="28"/>
        </w:rPr>
        <w:t xml:space="preserve">и </w:t>
      </w:r>
      <w:proofErr w:type="gramStart"/>
      <w:r w:rsidRPr="00006395">
        <w:rPr>
          <w:b/>
          <w:szCs w:val="28"/>
        </w:rPr>
        <w:t>параметрах</w:t>
      </w:r>
      <w:proofErr w:type="gramEnd"/>
      <w:r w:rsidRPr="00006395">
        <w:rPr>
          <w:b/>
          <w:szCs w:val="28"/>
        </w:rPr>
        <w:t xml:space="preserve"> застройки территории</w:t>
      </w:r>
      <w:r w:rsidR="006843CD">
        <w:rPr>
          <w:b/>
          <w:szCs w:val="28"/>
        </w:rPr>
        <w:t>,</w:t>
      </w:r>
      <w:r w:rsidRPr="00006395">
        <w:rPr>
          <w:b/>
          <w:szCs w:val="28"/>
        </w:rPr>
        <w:t xml:space="preserve"> и характеристиках</w:t>
      </w:r>
    </w:p>
    <w:p w:rsidR="00036900" w:rsidRPr="00006395" w:rsidRDefault="00036900" w:rsidP="0026295D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06395">
        <w:rPr>
          <w:b/>
          <w:szCs w:val="28"/>
        </w:rPr>
        <w:t>развития систем социального, транспортного</w:t>
      </w:r>
    </w:p>
    <w:p w:rsidR="00036900" w:rsidRPr="00006395" w:rsidRDefault="00036900" w:rsidP="0026295D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06395">
        <w:rPr>
          <w:b/>
          <w:szCs w:val="28"/>
        </w:rPr>
        <w:t>обслуживания и инженерно-технического</w:t>
      </w:r>
    </w:p>
    <w:p w:rsidR="00036900" w:rsidRPr="00006395" w:rsidRDefault="00036900" w:rsidP="0026295D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06395">
        <w:rPr>
          <w:b/>
          <w:szCs w:val="28"/>
        </w:rPr>
        <w:t xml:space="preserve">обеспечения, </w:t>
      </w:r>
      <w:proofErr w:type="gramStart"/>
      <w:r w:rsidRPr="00006395">
        <w:rPr>
          <w:b/>
          <w:szCs w:val="28"/>
        </w:rPr>
        <w:t>необходимых</w:t>
      </w:r>
      <w:proofErr w:type="gramEnd"/>
      <w:r w:rsidRPr="00006395">
        <w:rPr>
          <w:b/>
          <w:szCs w:val="28"/>
        </w:rPr>
        <w:t xml:space="preserve"> для</w:t>
      </w:r>
    </w:p>
    <w:p w:rsidR="00B61B99" w:rsidRPr="00006395" w:rsidRDefault="00036900" w:rsidP="0026295D">
      <w:pPr>
        <w:ind w:firstLine="0"/>
        <w:jc w:val="center"/>
      </w:pPr>
      <w:r w:rsidRPr="00006395">
        <w:rPr>
          <w:b/>
          <w:szCs w:val="28"/>
        </w:rPr>
        <w:t>развития территории</w:t>
      </w:r>
    </w:p>
    <w:p w:rsidR="00B053DD" w:rsidRPr="00006395" w:rsidRDefault="00B053DD" w:rsidP="00B053DD">
      <w:pPr>
        <w:ind w:firstLine="0"/>
        <w:jc w:val="center"/>
        <w:rPr>
          <w:b/>
        </w:rPr>
      </w:pPr>
    </w:p>
    <w:p w:rsidR="00B053DD" w:rsidRPr="00006395" w:rsidRDefault="00B053DD" w:rsidP="00B053DD">
      <w:pPr>
        <w:ind w:firstLine="0"/>
        <w:jc w:val="center"/>
        <w:rPr>
          <w:b/>
        </w:rPr>
      </w:pPr>
      <w:r w:rsidRPr="00006395">
        <w:rPr>
          <w:b/>
        </w:rPr>
        <w:t>1. Характеристика современного использования планируемой территории</w:t>
      </w:r>
    </w:p>
    <w:p w:rsidR="00B053DD" w:rsidRPr="00006395" w:rsidRDefault="00B053DD" w:rsidP="00B053DD">
      <w:pPr>
        <w:pStyle w:val="af3"/>
        <w:ind w:left="1080" w:firstLine="0"/>
        <w:rPr>
          <w:b/>
        </w:rPr>
      </w:pPr>
    </w:p>
    <w:p w:rsidR="00B053DD" w:rsidRPr="00006395" w:rsidRDefault="00B053DD" w:rsidP="00B053DD">
      <w:pPr>
        <w:spacing w:line="240" w:lineRule="atLeast"/>
      </w:pPr>
      <w:r w:rsidRPr="00006395">
        <w:t>Проект планировки территории, ограниченной направлением перспективн</w:t>
      </w:r>
      <w:r w:rsidRPr="00006395">
        <w:t>о</w:t>
      </w:r>
      <w:r w:rsidR="006E2CC5" w:rsidRPr="00006395">
        <w:t>го</w:t>
      </w:r>
      <w:r w:rsidRPr="00006395">
        <w:t xml:space="preserve"> Матвеевского моста, </w:t>
      </w:r>
      <w:proofErr w:type="spellStart"/>
      <w:r w:rsidRPr="00006395">
        <w:t>Бердским</w:t>
      </w:r>
      <w:proofErr w:type="spellEnd"/>
      <w:r w:rsidRPr="00006395">
        <w:t xml:space="preserve"> шоссе, направлением перспективного </w:t>
      </w:r>
      <w:proofErr w:type="spellStart"/>
      <w:r w:rsidRPr="00006395">
        <w:t>Нижне-Ельцовского</w:t>
      </w:r>
      <w:proofErr w:type="spellEnd"/>
      <w:r w:rsidRPr="00006395">
        <w:t xml:space="preserve"> моста и рекой Обью, в Первомайском районе (далее – проект план</w:t>
      </w:r>
      <w:r w:rsidRPr="00006395">
        <w:t>и</w:t>
      </w:r>
      <w:r w:rsidRPr="00006395">
        <w:t xml:space="preserve">ровки) </w:t>
      </w:r>
      <w:r w:rsidR="00764739" w:rsidRPr="00006395">
        <w:rPr>
          <w:szCs w:val="28"/>
        </w:rPr>
        <w:t xml:space="preserve">разработан в отношении </w:t>
      </w:r>
      <w:r w:rsidR="00764739" w:rsidRPr="00006395">
        <w:t>территории, ограниченной направлением пе</w:t>
      </w:r>
      <w:r w:rsidR="00764739" w:rsidRPr="00006395">
        <w:t>р</w:t>
      </w:r>
      <w:r w:rsidR="00764739" w:rsidRPr="00006395">
        <w:t xml:space="preserve">спективного  Матвеевского моста, </w:t>
      </w:r>
      <w:proofErr w:type="spellStart"/>
      <w:r w:rsidR="00764739" w:rsidRPr="00006395">
        <w:t>Бердским</w:t>
      </w:r>
      <w:proofErr w:type="spellEnd"/>
      <w:r w:rsidR="00764739" w:rsidRPr="00006395">
        <w:t xml:space="preserve"> шоссе, направлением перспективн</w:t>
      </w:r>
      <w:r w:rsidR="00764739" w:rsidRPr="00006395">
        <w:t>о</w:t>
      </w:r>
      <w:r w:rsidR="00764739" w:rsidRPr="00006395">
        <w:t xml:space="preserve">го </w:t>
      </w:r>
      <w:proofErr w:type="spellStart"/>
      <w:r w:rsidR="00764739" w:rsidRPr="00006395">
        <w:t>Нижне-Ельцовского</w:t>
      </w:r>
      <w:proofErr w:type="spellEnd"/>
      <w:r w:rsidR="00764739" w:rsidRPr="00006395">
        <w:t xml:space="preserve"> моста и рекой Обью, в Первомайском районе</w:t>
      </w:r>
      <w:r w:rsidR="00CD1918" w:rsidRPr="00006395">
        <w:t xml:space="preserve"> </w:t>
      </w:r>
      <w:r w:rsidR="00CD1918" w:rsidRPr="00006395">
        <w:rPr>
          <w:szCs w:val="28"/>
        </w:rPr>
        <w:t>(далее – планируемая территория)</w:t>
      </w:r>
      <w:r w:rsidR="00AD58F4" w:rsidRPr="00006395">
        <w:t>.</w:t>
      </w:r>
    </w:p>
    <w:p w:rsidR="00B053DD" w:rsidRPr="00006395" w:rsidRDefault="00CD1918" w:rsidP="00B053DD">
      <w:pPr>
        <w:spacing w:line="240" w:lineRule="atLeast"/>
      </w:pPr>
      <w:r w:rsidRPr="00006395">
        <w:t>Планируемая территория</w:t>
      </w:r>
      <w:r w:rsidR="00B053DD" w:rsidRPr="00006395">
        <w:t xml:space="preserve"> </w:t>
      </w:r>
      <w:r w:rsidRPr="00006395">
        <w:t>охватывает прибрежные территории Первома</w:t>
      </w:r>
      <w:r w:rsidRPr="00006395">
        <w:t>й</w:t>
      </w:r>
      <w:r w:rsidRPr="00006395">
        <w:t xml:space="preserve">ского района и </w:t>
      </w:r>
      <w:r w:rsidR="00B053DD" w:rsidRPr="00006395">
        <w:t>ограничена с севера направлением перспективного Матвеевского моста, с запада – береговой линией реки Оби, с юга – направлением перспекти</w:t>
      </w:r>
      <w:r w:rsidR="00B053DD" w:rsidRPr="00006395">
        <w:t>в</w:t>
      </w:r>
      <w:r w:rsidR="00B053DD" w:rsidRPr="00006395">
        <w:t xml:space="preserve">ного </w:t>
      </w:r>
      <w:proofErr w:type="spellStart"/>
      <w:r w:rsidR="00B053DD" w:rsidRPr="00006395">
        <w:t>Нижне-Ельцовского</w:t>
      </w:r>
      <w:proofErr w:type="spellEnd"/>
      <w:r w:rsidR="00B053DD" w:rsidRPr="00006395">
        <w:t xml:space="preserve"> моста, с востока – </w:t>
      </w:r>
      <w:proofErr w:type="spellStart"/>
      <w:r w:rsidR="00B053DD" w:rsidRPr="00006395">
        <w:t>Бердским</w:t>
      </w:r>
      <w:proofErr w:type="spellEnd"/>
      <w:r w:rsidR="00B053DD" w:rsidRPr="00006395">
        <w:t xml:space="preserve"> шоссе.</w:t>
      </w:r>
    </w:p>
    <w:p w:rsidR="00B053DD" w:rsidRPr="00006395" w:rsidRDefault="00B053DD" w:rsidP="00B053DD">
      <w:r w:rsidRPr="00006395">
        <w:t xml:space="preserve">Площадь планируемой территории составляет 836,6 га. </w:t>
      </w:r>
    </w:p>
    <w:p w:rsidR="00B053DD" w:rsidRPr="00006395" w:rsidRDefault="00B053DD" w:rsidP="00B053DD">
      <w:r w:rsidRPr="00006395">
        <w:t xml:space="preserve">В </w:t>
      </w:r>
      <w:proofErr w:type="gramStart"/>
      <w:r w:rsidRPr="00006395">
        <w:t>соответствии</w:t>
      </w:r>
      <w:proofErr w:type="gramEnd"/>
      <w:r w:rsidRPr="00006395">
        <w:t xml:space="preserve"> с картой градостроительного зонирования территории гор</w:t>
      </w:r>
      <w:r w:rsidRPr="00006395">
        <w:t>о</w:t>
      </w:r>
      <w:r w:rsidRPr="00006395">
        <w:t>да Новосибирска</w:t>
      </w:r>
      <w:r w:rsidR="006F3AA9" w:rsidRPr="00006395">
        <w:t xml:space="preserve">, </w:t>
      </w:r>
      <w:r w:rsidR="004512EC" w:rsidRPr="00006395">
        <w:t>утвержденной решени</w:t>
      </w:r>
      <w:r w:rsidR="00E3689C" w:rsidRPr="00006395">
        <w:t>е</w:t>
      </w:r>
      <w:r w:rsidR="004512EC" w:rsidRPr="00006395">
        <w:t>м</w:t>
      </w:r>
      <w:r w:rsidRPr="00006395">
        <w:t xml:space="preserve"> Совета депутатов города Новосиби</w:t>
      </w:r>
      <w:r w:rsidRPr="00006395">
        <w:t>р</w:t>
      </w:r>
      <w:r w:rsidRPr="00006395">
        <w:t>ска от 24.06.2009 № 1288 «О Правилах землепользования и застройки города Н</w:t>
      </w:r>
      <w:r w:rsidRPr="00006395">
        <w:t>о</w:t>
      </w:r>
      <w:r w:rsidRPr="00006395">
        <w:t>восибирска», планируемая территория по состоянию на 2016 год включает в себя следующие территориальные зоны:</w:t>
      </w:r>
    </w:p>
    <w:p w:rsidR="006E2CC5" w:rsidRPr="00006395" w:rsidRDefault="006E2CC5" w:rsidP="006E2CC5">
      <w:r w:rsidRPr="00006395">
        <w:t>зоны рекреационного назначения:</w:t>
      </w:r>
    </w:p>
    <w:p w:rsidR="006E2CC5" w:rsidRPr="00006395" w:rsidRDefault="006E2CC5" w:rsidP="006E2CC5">
      <w:pPr>
        <w:suppressAutoHyphens/>
      </w:pPr>
      <w:r w:rsidRPr="00006395">
        <w:t>зону природную (Р-1);</w:t>
      </w:r>
    </w:p>
    <w:p w:rsidR="006E2CC5" w:rsidRPr="00006395" w:rsidRDefault="006E2CC5" w:rsidP="006E2CC5">
      <w:pPr>
        <w:suppressAutoHyphens/>
      </w:pPr>
      <w:r w:rsidRPr="00006395">
        <w:t>зону озеленения (Р-2);</w:t>
      </w:r>
    </w:p>
    <w:p w:rsidR="006E2CC5" w:rsidRPr="00006395" w:rsidRDefault="006E2CC5" w:rsidP="006E2CC5">
      <w:pPr>
        <w:suppressAutoHyphens/>
      </w:pPr>
      <w:r w:rsidRPr="00006395">
        <w:t>зону отдыха и оздоровления (Р-3);</w:t>
      </w:r>
    </w:p>
    <w:p w:rsidR="006E2CC5" w:rsidRPr="00006395" w:rsidRDefault="006E2CC5" w:rsidP="006E2CC5">
      <w:pPr>
        <w:suppressAutoHyphens/>
      </w:pPr>
      <w:r w:rsidRPr="00006395">
        <w:t>общественно-деловые зоны:</w:t>
      </w:r>
    </w:p>
    <w:p w:rsidR="006E2CC5" w:rsidRPr="00006395" w:rsidRDefault="006E2CC5" w:rsidP="006E2CC5">
      <w:pPr>
        <w:suppressAutoHyphens/>
      </w:pPr>
      <w:r w:rsidRPr="00006395">
        <w:t>зону специализированной общественной застройки (ОД-4);</w:t>
      </w:r>
    </w:p>
    <w:p w:rsidR="006E2CC5" w:rsidRPr="00006395" w:rsidRDefault="006E2CC5" w:rsidP="006E2CC5">
      <w:pPr>
        <w:suppressAutoHyphens/>
      </w:pPr>
      <w:r w:rsidRPr="00006395">
        <w:t>жилые зоны:</w:t>
      </w:r>
    </w:p>
    <w:p w:rsidR="006E2CC5" w:rsidRPr="00006395" w:rsidRDefault="006E2CC5" w:rsidP="006E2CC5">
      <w:pPr>
        <w:suppressAutoHyphens/>
      </w:pPr>
      <w:r w:rsidRPr="00006395">
        <w:t>зону застройки жилыми домами смешанной этажности (Ж-1);</w:t>
      </w:r>
    </w:p>
    <w:p w:rsidR="006E2CC5" w:rsidRPr="00006395" w:rsidRDefault="006E2CC5" w:rsidP="006E2CC5">
      <w:pPr>
        <w:suppressAutoHyphens/>
      </w:pPr>
      <w:r w:rsidRPr="00006395">
        <w:lastRenderedPageBreak/>
        <w:t xml:space="preserve">зону </w:t>
      </w:r>
      <w:r w:rsidR="00AD58F4" w:rsidRPr="00006395">
        <w:t>застройки индивидуальными жилыми домами</w:t>
      </w:r>
      <w:r w:rsidRPr="00006395">
        <w:t xml:space="preserve"> (Ж-6);</w:t>
      </w:r>
    </w:p>
    <w:p w:rsidR="006E2CC5" w:rsidRPr="00006395" w:rsidRDefault="006E2CC5" w:rsidP="006E2CC5">
      <w:pPr>
        <w:suppressAutoHyphens/>
      </w:pPr>
      <w:r w:rsidRPr="00006395">
        <w:t xml:space="preserve">зону застройки </w:t>
      </w:r>
      <w:r w:rsidR="003A3E15" w:rsidRPr="00006395">
        <w:t>жилыми домами для отдыха и проживания</w:t>
      </w:r>
      <w:r w:rsidR="003A3E15" w:rsidRPr="00006395">
        <w:rPr>
          <w:sz w:val="24"/>
          <w:szCs w:val="24"/>
        </w:rPr>
        <w:t xml:space="preserve"> </w:t>
      </w:r>
      <w:r w:rsidRPr="00006395">
        <w:t>(Ж-7);</w:t>
      </w:r>
    </w:p>
    <w:p w:rsidR="006E2CC5" w:rsidRPr="00006395" w:rsidRDefault="006E2CC5" w:rsidP="006E2CC5">
      <w:pPr>
        <w:suppressAutoHyphens/>
      </w:pPr>
      <w:r w:rsidRPr="00006395">
        <w:t>производственные зоны:</w:t>
      </w:r>
    </w:p>
    <w:p w:rsidR="006E2CC5" w:rsidRPr="00006395" w:rsidRDefault="003A3E15" w:rsidP="006E2CC5">
      <w:pPr>
        <w:suppressAutoHyphens/>
      </w:pPr>
      <w:r w:rsidRPr="00006395">
        <w:t>зону производственной деятельности</w:t>
      </w:r>
      <w:r w:rsidRPr="00006395">
        <w:rPr>
          <w:sz w:val="24"/>
          <w:szCs w:val="24"/>
        </w:rPr>
        <w:t xml:space="preserve"> </w:t>
      </w:r>
      <w:r w:rsidR="006E2CC5" w:rsidRPr="00006395">
        <w:t>(П-1);</w:t>
      </w:r>
    </w:p>
    <w:p w:rsidR="006E2CC5" w:rsidRPr="00006395" w:rsidRDefault="006E2CC5" w:rsidP="006E2CC5">
      <w:pPr>
        <w:suppressAutoHyphens/>
      </w:pPr>
      <w:r w:rsidRPr="00006395">
        <w:t>зону коммунальных и складских объектов (П-2);</w:t>
      </w:r>
    </w:p>
    <w:p w:rsidR="006E2CC5" w:rsidRPr="00006395" w:rsidRDefault="006E2CC5" w:rsidP="006E2CC5">
      <w:pPr>
        <w:suppressAutoHyphens/>
      </w:pPr>
      <w:r w:rsidRPr="00006395">
        <w:t>зоны инженерной и транспортной инфраструктур:</w:t>
      </w:r>
    </w:p>
    <w:p w:rsidR="006E2CC5" w:rsidRPr="00006395" w:rsidRDefault="006E2CC5" w:rsidP="006E2CC5">
      <w:pPr>
        <w:suppressAutoHyphens/>
      </w:pPr>
      <w:r w:rsidRPr="00006395">
        <w:t xml:space="preserve">зону улично-дорожной сети (ИТ-3); </w:t>
      </w:r>
    </w:p>
    <w:p w:rsidR="006E2CC5" w:rsidRPr="00006395" w:rsidRDefault="006E2CC5" w:rsidP="006E2CC5">
      <w:pPr>
        <w:suppressAutoHyphens/>
      </w:pPr>
      <w:r w:rsidRPr="00006395">
        <w:t>зоны сельскохозяйственного использования</w:t>
      </w:r>
      <w:r w:rsidR="0093050B" w:rsidRPr="00006395">
        <w:t>:</w:t>
      </w:r>
    </w:p>
    <w:p w:rsidR="006E2CC5" w:rsidRPr="00006395" w:rsidRDefault="0093050B" w:rsidP="006E2CC5">
      <w:pPr>
        <w:suppressAutoHyphens/>
      </w:pPr>
      <w:r w:rsidRPr="00006395">
        <w:t>зону</w:t>
      </w:r>
      <w:r w:rsidR="006E2CC5" w:rsidRPr="00006395">
        <w:t xml:space="preserve"> ведения садоводства и огородничества (СХ-1).</w:t>
      </w:r>
    </w:p>
    <w:p w:rsidR="00B053DD" w:rsidRPr="00006395" w:rsidRDefault="00B053DD" w:rsidP="00B053DD">
      <w:r w:rsidRPr="00006395">
        <w:t xml:space="preserve">Определенные Правилами землепользования и </w:t>
      </w:r>
      <w:proofErr w:type="gramStart"/>
      <w:r w:rsidRPr="00006395">
        <w:t>застройки города</w:t>
      </w:r>
      <w:proofErr w:type="gramEnd"/>
      <w:r w:rsidRPr="00006395">
        <w:t xml:space="preserve"> Новос</w:t>
      </w:r>
      <w:r w:rsidRPr="00006395">
        <w:t>и</w:t>
      </w:r>
      <w:r w:rsidRPr="00006395">
        <w:t>бирска территориальные зоны представлены следующими объектами и землео</w:t>
      </w:r>
      <w:r w:rsidRPr="00006395">
        <w:t>т</w:t>
      </w:r>
      <w:r w:rsidRPr="00006395">
        <w:t>водами:</w:t>
      </w:r>
    </w:p>
    <w:p w:rsidR="00B053DD" w:rsidRPr="00006395" w:rsidRDefault="00B053DD" w:rsidP="00B053DD">
      <w:r w:rsidRPr="00006395">
        <w:t>зона Р-1 – чистым пойменным бором, лугом, ивовыми зарослями, проток</w:t>
      </w:r>
      <w:r w:rsidRPr="00006395">
        <w:t>а</w:t>
      </w:r>
      <w:r w:rsidRPr="00006395">
        <w:t>ми, болотами, старицами природного происхождения;</w:t>
      </w:r>
    </w:p>
    <w:p w:rsidR="00B053DD" w:rsidRPr="00006395" w:rsidRDefault="00B053DD" w:rsidP="00B053DD">
      <w:r w:rsidRPr="00006395">
        <w:t>зона Р-2 – преобразованной природной растительностью, защитным и сп</w:t>
      </w:r>
      <w:r w:rsidRPr="00006395">
        <w:t>е</w:t>
      </w:r>
      <w:r w:rsidRPr="00006395">
        <w:t>циальным озеленением;</w:t>
      </w:r>
    </w:p>
    <w:p w:rsidR="00B053DD" w:rsidRPr="00006395" w:rsidRDefault="00B053DD" w:rsidP="00B053DD">
      <w:r w:rsidRPr="00006395">
        <w:t>зона Р-3 – спортивными базами и оздоровительными лагерями в природном преобразованном пойменном бору;</w:t>
      </w:r>
    </w:p>
    <w:p w:rsidR="00B053DD" w:rsidRPr="00006395" w:rsidRDefault="00B053DD" w:rsidP="00B053DD">
      <w:r w:rsidRPr="00006395">
        <w:t xml:space="preserve">зона Ж-1 – </w:t>
      </w:r>
      <w:r w:rsidR="0093050B" w:rsidRPr="00006395">
        <w:t>жилой застройкой смешанной этажности</w:t>
      </w:r>
      <w:r w:rsidRPr="00006395">
        <w:t>;</w:t>
      </w:r>
    </w:p>
    <w:p w:rsidR="00B053DD" w:rsidRPr="00006395" w:rsidRDefault="00B053DD" w:rsidP="00B053DD">
      <w:r w:rsidRPr="00006395">
        <w:t xml:space="preserve">зона Ж-6 </w:t>
      </w:r>
      <w:r w:rsidR="006E2CC5" w:rsidRPr="00006395">
        <w:t>–</w:t>
      </w:r>
      <w:r w:rsidRPr="00006395">
        <w:t xml:space="preserve"> индивидуальной застройкой сезонного проживания;</w:t>
      </w:r>
    </w:p>
    <w:p w:rsidR="00B053DD" w:rsidRPr="00006395" w:rsidRDefault="00B053DD" w:rsidP="00B053DD">
      <w:r w:rsidRPr="00006395">
        <w:t xml:space="preserve">зона Ж-7 – </w:t>
      </w:r>
      <w:r w:rsidR="006F3AA9" w:rsidRPr="00006395">
        <w:t>жилыми домами для отдыха и проживания</w:t>
      </w:r>
      <w:r w:rsidRPr="00006395">
        <w:t>;</w:t>
      </w:r>
    </w:p>
    <w:p w:rsidR="00B053DD" w:rsidRPr="00006395" w:rsidRDefault="00B053DD" w:rsidP="00B053DD">
      <w:proofErr w:type="gramStart"/>
      <w:r w:rsidRPr="00006395">
        <w:t xml:space="preserve">зона ОД-4 – обществом с ограниченной ответственностью (далее </w:t>
      </w:r>
      <w:r w:rsidR="00B602B9" w:rsidRPr="00006395">
        <w:t>–</w:t>
      </w:r>
      <w:r w:rsidRPr="00006395">
        <w:t xml:space="preserve"> ООО) «Посошок»</w:t>
      </w:r>
      <w:r w:rsidR="0093050B" w:rsidRPr="00006395">
        <w:t>, ООО «Фортуна», ООО «Светлая»</w:t>
      </w:r>
      <w:r w:rsidRPr="00006395">
        <w:t>, ООО «Строй-Сервис», ООО «С</w:t>
      </w:r>
      <w:r w:rsidRPr="00006395">
        <w:t>и</w:t>
      </w:r>
      <w:r w:rsidRPr="00006395">
        <w:t>бирские газоны», магазином «Гвоздь» индивид</w:t>
      </w:r>
      <w:r w:rsidR="00892E0E" w:rsidRPr="00006395">
        <w:t>уального предпринимателя (д</w:t>
      </w:r>
      <w:r w:rsidR="00892E0E" w:rsidRPr="00006395">
        <w:t>а</w:t>
      </w:r>
      <w:r w:rsidR="00892E0E" w:rsidRPr="00006395">
        <w:t>лее</w:t>
      </w:r>
      <w:r w:rsidR="006843CD">
        <w:t> </w:t>
      </w:r>
      <w:r w:rsidR="00B602B9" w:rsidRPr="00006395">
        <w:t>–</w:t>
      </w:r>
      <w:r w:rsidRPr="00006395">
        <w:t xml:space="preserve"> ИП) </w:t>
      </w:r>
      <w:proofErr w:type="spellStart"/>
      <w:r w:rsidRPr="00006395">
        <w:t>Гальцовой</w:t>
      </w:r>
      <w:proofErr w:type="spellEnd"/>
      <w:r w:rsidRPr="00006395">
        <w:t xml:space="preserve"> В. В., магазином ООО «Активный отдых», ООО «Барс», к</w:t>
      </w:r>
      <w:r w:rsidRPr="00006395">
        <w:t>а</w:t>
      </w:r>
      <w:r w:rsidRPr="00006395">
        <w:t xml:space="preserve">фе «Дудка» ООО «Новосибирская служба сервиса», закусочной ИП </w:t>
      </w:r>
      <w:proofErr w:type="spellStart"/>
      <w:r w:rsidRPr="00006395">
        <w:t>Юлдошевой</w:t>
      </w:r>
      <w:proofErr w:type="spellEnd"/>
      <w:r w:rsidR="00B602B9" w:rsidRPr="00006395">
        <w:t xml:space="preserve">, закусочной «Горячие </w:t>
      </w:r>
      <w:proofErr w:type="spellStart"/>
      <w:r w:rsidR="00B602B9" w:rsidRPr="00006395">
        <w:t>беляшики</w:t>
      </w:r>
      <w:proofErr w:type="spellEnd"/>
      <w:r w:rsidR="00B602B9" w:rsidRPr="00006395">
        <w:t>»</w:t>
      </w:r>
      <w:r w:rsidRPr="00006395">
        <w:t xml:space="preserve"> ИП Кузьминой Д. И., павильоном «Пивная дача» ООО «Торговая сеть – Сибирь»;</w:t>
      </w:r>
      <w:proofErr w:type="gramEnd"/>
    </w:p>
    <w:p w:rsidR="00B053DD" w:rsidRPr="00006395" w:rsidRDefault="00B053DD" w:rsidP="00B053DD">
      <w:r w:rsidRPr="00006395">
        <w:t xml:space="preserve">зона П-1 – закрытым акционерным обществом (далее </w:t>
      </w:r>
      <w:r w:rsidR="00B602B9" w:rsidRPr="00006395">
        <w:t xml:space="preserve">– </w:t>
      </w:r>
      <w:r w:rsidRPr="00006395">
        <w:t>ЗАО) Сибирским аген</w:t>
      </w:r>
      <w:r w:rsidR="006843CD">
        <w:t>т</w:t>
      </w:r>
      <w:r w:rsidRPr="00006395">
        <w:t>ством оценки «Аспект», ООО «НПП Триада-ТВ»;</w:t>
      </w:r>
    </w:p>
    <w:p w:rsidR="00B053DD" w:rsidRPr="00006395" w:rsidRDefault="00B053DD" w:rsidP="00B053DD">
      <w:r w:rsidRPr="00006395">
        <w:t>зона П-2 – ООО «ПССС», ООО «КИНГ»;</w:t>
      </w:r>
    </w:p>
    <w:p w:rsidR="00B053DD" w:rsidRPr="00006395" w:rsidRDefault="00B053DD" w:rsidP="00B053DD">
      <w:r w:rsidRPr="00006395">
        <w:t xml:space="preserve">зона СХ-1 </w:t>
      </w:r>
      <w:r w:rsidR="00B602B9" w:rsidRPr="00006395">
        <w:t>– садоводческим обществом (далее –</w:t>
      </w:r>
      <w:r w:rsidRPr="00006395">
        <w:t xml:space="preserve"> </w:t>
      </w:r>
      <w:proofErr w:type="gramStart"/>
      <w:r w:rsidRPr="00006395">
        <w:t>СО</w:t>
      </w:r>
      <w:proofErr w:type="gramEnd"/>
      <w:r w:rsidRPr="00006395">
        <w:t>) «Парус», СО «Доро</w:t>
      </w:r>
      <w:r w:rsidRPr="00006395">
        <w:t>ж</w:t>
      </w:r>
      <w:r w:rsidRPr="00006395">
        <w:t>ник», садоводческим некоммерческим товариществом (далее</w:t>
      </w:r>
      <w:r w:rsidR="00B602B9" w:rsidRPr="00006395">
        <w:t xml:space="preserve"> – </w:t>
      </w:r>
      <w:r w:rsidRPr="00006395">
        <w:t>СНТ) «Бытовик», СО «Волга», СО «Импульс», СО «Здоровье», СО «Отдых-2», СНТ «Березка», СО «Геолог», СНТ «Березка-4», СНТ «</w:t>
      </w:r>
      <w:proofErr w:type="spellStart"/>
      <w:r w:rsidRPr="00006395">
        <w:t>Строймашевец</w:t>
      </w:r>
      <w:proofErr w:type="spellEnd"/>
      <w:r w:rsidRPr="00006395">
        <w:t>», СО «Садовод», СО «Топ</w:t>
      </w:r>
      <w:r w:rsidRPr="00006395">
        <w:t>о</w:t>
      </w:r>
      <w:r w:rsidRPr="00006395">
        <w:t>лек», СО «Молодость», СО «Волна».</w:t>
      </w:r>
    </w:p>
    <w:p w:rsidR="00B053DD" w:rsidRPr="00006395" w:rsidRDefault="00B053DD" w:rsidP="00B053DD">
      <w:pPr>
        <w:ind w:firstLine="0"/>
        <w:jc w:val="left"/>
      </w:pPr>
    </w:p>
    <w:p w:rsidR="00AF05A3" w:rsidRPr="00006395" w:rsidRDefault="00B053DD" w:rsidP="00AF05A3">
      <w:pPr>
        <w:pStyle w:val="1"/>
        <w:suppressAutoHyphens/>
        <w:spacing w:before="0" w:after="0"/>
        <w:ind w:firstLine="0"/>
        <w:rPr>
          <w:szCs w:val="20"/>
        </w:rPr>
      </w:pPr>
      <w:r w:rsidRPr="00006395">
        <w:rPr>
          <w:szCs w:val="20"/>
        </w:rPr>
        <w:t>2. </w:t>
      </w:r>
      <w:r w:rsidR="00AF05A3" w:rsidRPr="00006395">
        <w:rPr>
          <w:szCs w:val="20"/>
        </w:rPr>
        <w:t xml:space="preserve">Основные направления градостроительного развития </w:t>
      </w:r>
    </w:p>
    <w:p w:rsidR="00B053DD" w:rsidRPr="00006395" w:rsidRDefault="00AF05A3" w:rsidP="00AF05A3">
      <w:pPr>
        <w:ind w:firstLine="0"/>
        <w:jc w:val="center"/>
        <w:rPr>
          <w:b/>
        </w:rPr>
      </w:pPr>
      <w:r w:rsidRPr="00006395">
        <w:rPr>
          <w:b/>
        </w:rPr>
        <w:t>планируемой территории</w:t>
      </w:r>
    </w:p>
    <w:p w:rsidR="00CB40C9" w:rsidRPr="00006395" w:rsidRDefault="00CB40C9" w:rsidP="00B053DD">
      <w:pPr>
        <w:ind w:firstLine="0"/>
        <w:jc w:val="center"/>
        <w:rPr>
          <w:b/>
        </w:rPr>
      </w:pPr>
    </w:p>
    <w:p w:rsidR="00B053DD" w:rsidRPr="00006395" w:rsidRDefault="00B053DD" w:rsidP="00B053DD">
      <w:pPr>
        <w:ind w:firstLine="0"/>
        <w:jc w:val="center"/>
        <w:rPr>
          <w:b/>
        </w:rPr>
      </w:pPr>
      <w:r w:rsidRPr="00006395">
        <w:rPr>
          <w:b/>
        </w:rPr>
        <w:t>2.1. Существующее использование территории</w:t>
      </w:r>
    </w:p>
    <w:p w:rsidR="00B053DD" w:rsidRPr="00006395" w:rsidRDefault="00B053DD" w:rsidP="00B053DD">
      <w:pPr>
        <w:ind w:firstLine="0"/>
        <w:jc w:val="center"/>
      </w:pPr>
    </w:p>
    <w:p w:rsidR="00B053DD" w:rsidRPr="00006395" w:rsidRDefault="00B053DD" w:rsidP="00B053DD">
      <w:r w:rsidRPr="00006395">
        <w:t xml:space="preserve">Планируемая территория расположена в правобережной части города на прибрежных территориях Советского и Первомайского районов. </w:t>
      </w:r>
    </w:p>
    <w:p w:rsidR="00B053DD" w:rsidRPr="00006395" w:rsidRDefault="00B053DD" w:rsidP="00B053DD">
      <w:proofErr w:type="gramStart"/>
      <w:r w:rsidRPr="00006395">
        <w:t>В соответствии с Генеральным планом города Новосибирска планируемая территория проекта планировки расположена в западной части южного правоб</w:t>
      </w:r>
      <w:r w:rsidRPr="00006395">
        <w:t>е</w:t>
      </w:r>
      <w:r w:rsidRPr="00006395">
        <w:lastRenderedPageBreak/>
        <w:t>режного планировочного сектора в качестве части его южной рекреационной з</w:t>
      </w:r>
      <w:r w:rsidRPr="00006395">
        <w:t>о</w:t>
      </w:r>
      <w:r w:rsidRPr="00006395">
        <w:t>ны.</w:t>
      </w:r>
      <w:proofErr w:type="gramEnd"/>
    </w:p>
    <w:p w:rsidR="00B053DD" w:rsidRPr="00006395" w:rsidRDefault="00B053DD" w:rsidP="00B053DD">
      <w:r w:rsidRPr="00006395">
        <w:t>Часть планируемой территории представляет собой участок естественного чистого пойменного бора, используемого как природный и как рекреационный объект. На территории бора расположены учреждения сезонного отдыха и озд</w:t>
      </w:r>
      <w:r w:rsidRPr="00006395">
        <w:t>о</w:t>
      </w:r>
      <w:r w:rsidRPr="00006395">
        <w:t>ровления. Часть территории бора покрыта луговой пойменной растительностью, содержащей естественные открытые водоемы: протоки болота и старицы.</w:t>
      </w:r>
    </w:p>
    <w:p w:rsidR="00B053DD" w:rsidRPr="00006395" w:rsidRDefault="00B053DD" w:rsidP="00B053DD">
      <w:r w:rsidRPr="00006395">
        <w:t>37,6 % (или 314,92 га) планируемой территории занимают участки садово</w:t>
      </w:r>
      <w:r w:rsidRPr="00006395">
        <w:t>д</w:t>
      </w:r>
      <w:r w:rsidRPr="00006395">
        <w:t>ческих объединений</w:t>
      </w:r>
      <w:r w:rsidR="0093050B" w:rsidRPr="00006395">
        <w:t>,</w:t>
      </w:r>
      <w:r w:rsidRPr="00006395">
        <w:t xml:space="preserve"> 6,03 % (50,48 га) </w:t>
      </w:r>
      <w:r w:rsidR="00B602B9" w:rsidRPr="00006395">
        <w:t xml:space="preserve">– </w:t>
      </w:r>
      <w:r w:rsidRPr="00006395">
        <w:t>участки индивидуальной усадебной з</w:t>
      </w:r>
      <w:r w:rsidRPr="00006395">
        <w:t>а</w:t>
      </w:r>
      <w:r w:rsidRPr="00006395">
        <w:t>стройки.</w:t>
      </w:r>
    </w:p>
    <w:p w:rsidR="00B053DD" w:rsidRPr="00006395" w:rsidRDefault="00B053DD" w:rsidP="00B053DD">
      <w:r w:rsidRPr="00006395">
        <w:t xml:space="preserve">Около 30 га заняты участками объектов производственного назначения.  </w:t>
      </w:r>
      <w:proofErr w:type="gramStart"/>
      <w:r w:rsidRPr="00006395">
        <w:t>На планиру</w:t>
      </w:r>
      <w:r w:rsidR="00786418" w:rsidRPr="00006395">
        <w:t>е</w:t>
      </w:r>
      <w:r w:rsidRPr="00006395">
        <w:t>мой территории размещены 12 предприятий розничной торговли и о</w:t>
      </w:r>
      <w:r w:rsidRPr="00006395">
        <w:t>б</w:t>
      </w:r>
      <w:r w:rsidRPr="00006395">
        <w:t>щественного питания.</w:t>
      </w:r>
      <w:proofErr w:type="gramEnd"/>
      <w:r w:rsidRPr="00006395">
        <w:t xml:space="preserve"> На планиру</w:t>
      </w:r>
      <w:r w:rsidR="00786418" w:rsidRPr="00006395">
        <w:t>е</w:t>
      </w:r>
      <w:r w:rsidRPr="00006395">
        <w:t>мой территории размещен</w:t>
      </w:r>
      <w:r w:rsidR="00E8547E" w:rsidRPr="00006395">
        <w:t xml:space="preserve">ы </w:t>
      </w:r>
      <w:r w:rsidRPr="00006395">
        <w:t xml:space="preserve">два православных храма: </w:t>
      </w:r>
      <w:proofErr w:type="spellStart"/>
      <w:r w:rsidRPr="00006395">
        <w:t>Митрофана</w:t>
      </w:r>
      <w:proofErr w:type="spellEnd"/>
      <w:r w:rsidRPr="00006395">
        <w:t xml:space="preserve"> Воронежского и Николая Чудотворца.</w:t>
      </w:r>
    </w:p>
    <w:p w:rsidR="00B053DD" w:rsidRPr="00006395" w:rsidRDefault="00B053DD" w:rsidP="00B053DD">
      <w:r w:rsidRPr="00006395">
        <w:t>575 га (68,73 %) планируемой территории находятся в зоне риска затопл</w:t>
      </w:r>
      <w:r w:rsidRPr="00006395">
        <w:t>е</w:t>
      </w:r>
      <w:r w:rsidRPr="00006395">
        <w:t xml:space="preserve">ния паводком раз в 100 лет, 529,16 га (63,25 %) </w:t>
      </w:r>
      <w:r w:rsidR="00B602B9" w:rsidRPr="00006395">
        <w:t xml:space="preserve">– </w:t>
      </w:r>
      <w:r w:rsidRPr="00006395">
        <w:t>раз в 10 лет. Часть этой террит</w:t>
      </w:r>
      <w:r w:rsidRPr="00006395">
        <w:t>о</w:t>
      </w:r>
      <w:r w:rsidRPr="00006395">
        <w:t>рии подвержена затоплению поверхностными водами с застойным увлажнением, часть – подтоплению высокими грунтовыми водами. На</w:t>
      </w:r>
      <w:r w:rsidR="004512EC" w:rsidRPr="00006395">
        <w:t xml:space="preserve"> планируемой</w:t>
      </w:r>
      <w:r w:rsidRPr="00006395">
        <w:t xml:space="preserve"> территори</w:t>
      </w:r>
      <w:r w:rsidR="004512EC" w:rsidRPr="00006395">
        <w:t>и, прилегающей</w:t>
      </w:r>
      <w:r w:rsidRPr="00006395">
        <w:t xml:space="preserve"> к протокам, выявлены залежи торфа разной толщины. В мелково</w:t>
      </w:r>
      <w:r w:rsidRPr="00006395">
        <w:t>д</w:t>
      </w:r>
      <w:r w:rsidRPr="00006395">
        <w:t xml:space="preserve">ных </w:t>
      </w:r>
      <w:proofErr w:type="gramStart"/>
      <w:r w:rsidRPr="00006395">
        <w:t>водоемах</w:t>
      </w:r>
      <w:proofErr w:type="gramEnd"/>
      <w:r w:rsidRPr="00006395">
        <w:t>, сообщающихся с Обью, выявлены естественные нерестилища це</w:t>
      </w:r>
      <w:r w:rsidRPr="00006395">
        <w:t>н</w:t>
      </w:r>
      <w:r w:rsidRPr="00006395">
        <w:t>ных пород рыб.</w:t>
      </w:r>
    </w:p>
    <w:p w:rsidR="00B053DD" w:rsidRPr="00006395" w:rsidRDefault="00B053DD" w:rsidP="00B053DD">
      <w:r w:rsidRPr="00006395">
        <w:t xml:space="preserve">На планируемой территории расположены шесть </w:t>
      </w:r>
      <w:r w:rsidR="00E8547E" w:rsidRPr="00006395">
        <w:t>объектов археологическ</w:t>
      </w:r>
      <w:r w:rsidR="00E8547E" w:rsidRPr="00006395">
        <w:t>о</w:t>
      </w:r>
      <w:r w:rsidR="00E8547E" w:rsidRPr="00006395">
        <w:t>го наследия</w:t>
      </w:r>
      <w:r w:rsidRPr="00006395">
        <w:t xml:space="preserve"> федерального значения: поселения Юность-1, Юность-2, Юность-3, Юность-5 и городища Юность-4, Юность-6; выявлен археологический памятник – поселение Юность-7. Кроме того</w:t>
      </w:r>
      <w:r w:rsidR="006843CD">
        <w:t>,</w:t>
      </w:r>
      <w:r w:rsidRPr="00006395">
        <w:t xml:space="preserve"> на юге планируемой территории установлен обелиск памяти об ушедших на Великую Отечественную войну жителях Нижней Ельцовки.</w:t>
      </w:r>
    </w:p>
    <w:p w:rsidR="00B053DD" w:rsidRPr="00006395" w:rsidRDefault="00B053DD" w:rsidP="00B053DD">
      <w:r w:rsidRPr="00006395">
        <w:t>70 % улично-дорожной сети планируемой территории не имеет покрытия.</w:t>
      </w:r>
    </w:p>
    <w:p w:rsidR="00B053DD" w:rsidRPr="00006395" w:rsidRDefault="00B053DD" w:rsidP="00B053DD">
      <w:r w:rsidRPr="00006395">
        <w:t>Транспортная связь планируемой территории с районами города и пригор</w:t>
      </w:r>
      <w:r w:rsidRPr="00006395">
        <w:t>о</w:t>
      </w:r>
      <w:r w:rsidRPr="00006395">
        <w:t xml:space="preserve">дом осуществляется по Старому и </w:t>
      </w:r>
      <w:proofErr w:type="spellStart"/>
      <w:r w:rsidRPr="00006395">
        <w:t>Бердскому</w:t>
      </w:r>
      <w:proofErr w:type="spellEnd"/>
      <w:r w:rsidRPr="00006395">
        <w:t xml:space="preserve"> шоссе (федеральная трасса М52), а также по южной (Алтайской) ветке железной дороги.</w:t>
      </w:r>
    </w:p>
    <w:p w:rsidR="00B053DD" w:rsidRPr="00006395" w:rsidRDefault="00B053DD" w:rsidP="00B053DD">
      <w:r w:rsidRPr="00006395">
        <w:t xml:space="preserve">Прибрежные территории представляют собой пойменные периодически подтапливаемые участки – 535,9 га (64,06 %). </w:t>
      </w:r>
    </w:p>
    <w:p w:rsidR="00B053DD" w:rsidRPr="00006395" w:rsidRDefault="00B053DD" w:rsidP="00B053DD">
      <w:r w:rsidRPr="00006395">
        <w:t>Существующий жилищный фонд составляет 44,76 тыс. кв. м.</w:t>
      </w:r>
    </w:p>
    <w:p w:rsidR="00B053DD" w:rsidRPr="00006395" w:rsidRDefault="00B053DD" w:rsidP="00B053DD">
      <w:r w:rsidRPr="00006395">
        <w:t xml:space="preserve">Основным элементом транспортной структуры планируемой территории является </w:t>
      </w:r>
      <w:proofErr w:type="spellStart"/>
      <w:r w:rsidRPr="00006395">
        <w:t>Бердское</w:t>
      </w:r>
      <w:proofErr w:type="spellEnd"/>
      <w:r w:rsidRPr="00006395">
        <w:t xml:space="preserve"> шоссе. Уличная сеть планируемой территории не развита и не благоустроена. Элементы сервисного обслуживания сосредоточены вдоль </w:t>
      </w:r>
      <w:proofErr w:type="spellStart"/>
      <w:r w:rsidRPr="00006395">
        <w:t>Бер</w:t>
      </w:r>
      <w:r w:rsidRPr="00006395">
        <w:t>д</w:t>
      </w:r>
      <w:r w:rsidRPr="00006395">
        <w:t>ского</w:t>
      </w:r>
      <w:proofErr w:type="spellEnd"/>
      <w:r w:rsidRPr="00006395">
        <w:t xml:space="preserve"> шоссе.</w:t>
      </w:r>
    </w:p>
    <w:p w:rsidR="00B053DD" w:rsidRPr="00006395" w:rsidRDefault="00B053DD" w:rsidP="00B053DD">
      <w:r w:rsidRPr="00006395">
        <w:t>Система культурно-бытового обслуживания проекта планировки слабора</w:t>
      </w:r>
      <w:r w:rsidRPr="00006395">
        <w:t>з</w:t>
      </w:r>
      <w:r w:rsidRPr="00006395">
        <w:t xml:space="preserve">вита и сформировалась в основном вдоль </w:t>
      </w:r>
      <w:proofErr w:type="spellStart"/>
      <w:r w:rsidRPr="00006395">
        <w:t>Бердского</w:t>
      </w:r>
      <w:proofErr w:type="spellEnd"/>
      <w:r w:rsidRPr="00006395">
        <w:t xml:space="preserve"> шоссе.</w:t>
      </w:r>
    </w:p>
    <w:p w:rsidR="00B053DD" w:rsidRPr="00006395" w:rsidRDefault="00B053DD" w:rsidP="00B053DD">
      <w:proofErr w:type="spellStart"/>
      <w:r w:rsidRPr="00006395">
        <w:t>Планируемаемая</w:t>
      </w:r>
      <w:proofErr w:type="spellEnd"/>
      <w:r w:rsidRPr="00006395">
        <w:t xml:space="preserve"> территория, подверженная риску затопления и подтопл</w:t>
      </w:r>
      <w:r w:rsidRPr="00006395">
        <w:t>е</w:t>
      </w:r>
      <w:r w:rsidRPr="00006395">
        <w:t>ния, застроена и подлежит защите.</w:t>
      </w:r>
    </w:p>
    <w:p w:rsidR="00B053DD" w:rsidRPr="00006395" w:rsidRDefault="00B053DD" w:rsidP="00B053DD">
      <w:r w:rsidRPr="00006395">
        <w:t>Существующий баланс использования планируемой территории предста</w:t>
      </w:r>
      <w:r w:rsidRPr="00006395">
        <w:t>в</w:t>
      </w:r>
      <w:r w:rsidRPr="00006395">
        <w:t>лен в таблице 1.</w:t>
      </w:r>
    </w:p>
    <w:p w:rsidR="00CB40C9" w:rsidRPr="00006395" w:rsidRDefault="00CB40C9" w:rsidP="00B053DD">
      <w:pPr>
        <w:jc w:val="right"/>
      </w:pPr>
    </w:p>
    <w:p w:rsidR="00CB40C9" w:rsidRPr="00006395" w:rsidRDefault="00CB40C9" w:rsidP="00B053DD">
      <w:pPr>
        <w:jc w:val="right"/>
      </w:pPr>
    </w:p>
    <w:p w:rsidR="00B053DD" w:rsidRPr="00006395" w:rsidRDefault="00CB40C9" w:rsidP="00B053DD">
      <w:pPr>
        <w:jc w:val="right"/>
      </w:pPr>
      <w:r w:rsidRPr="00006395">
        <w:lastRenderedPageBreak/>
        <w:t>Т</w:t>
      </w:r>
      <w:r w:rsidR="00B053DD" w:rsidRPr="00006395">
        <w:t>аблица 1</w:t>
      </w:r>
    </w:p>
    <w:p w:rsidR="00B053DD" w:rsidRPr="00006395" w:rsidRDefault="00B053DD" w:rsidP="00B053DD">
      <w:pPr>
        <w:ind w:firstLine="0"/>
        <w:jc w:val="center"/>
      </w:pPr>
    </w:p>
    <w:p w:rsidR="00B053DD" w:rsidRPr="00006395" w:rsidRDefault="00B053DD" w:rsidP="00B053DD">
      <w:pPr>
        <w:ind w:firstLine="0"/>
        <w:jc w:val="center"/>
      </w:pPr>
      <w:r w:rsidRPr="00006395">
        <w:t>Существующий баланс использования планируемой территории</w:t>
      </w:r>
    </w:p>
    <w:p w:rsidR="00B053DD" w:rsidRPr="00006395" w:rsidRDefault="00B053DD" w:rsidP="00B053DD">
      <w:pPr>
        <w:jc w:val="right"/>
      </w:pP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6804"/>
        <w:gridCol w:w="993"/>
        <w:gridCol w:w="1559"/>
      </w:tblGrid>
      <w:tr w:rsidR="00B053DD" w:rsidRPr="00006395" w:rsidTr="00DF3774">
        <w:trPr>
          <w:tblHeader/>
        </w:trPr>
        <w:tc>
          <w:tcPr>
            <w:tcW w:w="567" w:type="dxa"/>
            <w:vMerge w:val="restart"/>
            <w:shd w:val="clear" w:color="auto" w:fill="auto"/>
          </w:tcPr>
          <w:p w:rsidR="00B053DD" w:rsidRPr="00006395" w:rsidRDefault="00B053DD" w:rsidP="00DF3774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b w:val="0"/>
                <w:sz w:val="28"/>
                <w:szCs w:val="28"/>
              </w:rPr>
              <w:t xml:space="preserve">№ </w:t>
            </w:r>
          </w:p>
          <w:p w:rsidR="00B053DD" w:rsidRPr="00006395" w:rsidRDefault="00B053DD" w:rsidP="00DF3774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proofErr w:type="spellStart"/>
            <w:proofErr w:type="gramStart"/>
            <w:r w:rsidRPr="00006395">
              <w:rPr>
                <w:rFonts w:ascii="Times New Roman" w:hAnsi="Times New Roman"/>
                <w:b w:val="0"/>
                <w:sz w:val="28"/>
                <w:szCs w:val="28"/>
              </w:rPr>
              <w:t>п</w:t>
            </w:r>
            <w:proofErr w:type="spellEnd"/>
            <w:proofErr w:type="gramEnd"/>
            <w:r w:rsidRPr="00006395">
              <w:rPr>
                <w:rFonts w:ascii="Times New Roman" w:hAnsi="Times New Roman"/>
                <w:b w:val="0"/>
                <w:sz w:val="28"/>
                <w:szCs w:val="28"/>
              </w:rPr>
              <w:t>/</w:t>
            </w:r>
            <w:proofErr w:type="spellStart"/>
            <w:r w:rsidRPr="00006395">
              <w:rPr>
                <w:rFonts w:ascii="Times New Roman" w:hAnsi="Times New Roman"/>
                <w:b w:val="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804" w:type="dxa"/>
            <w:vMerge w:val="restart"/>
            <w:shd w:val="clear" w:color="auto" w:fill="auto"/>
          </w:tcPr>
          <w:p w:rsidR="00205D3C" w:rsidRDefault="00B053DD" w:rsidP="00DF3774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b w:val="0"/>
                <w:sz w:val="28"/>
                <w:szCs w:val="28"/>
              </w:rPr>
              <w:t xml:space="preserve">Наименование </w:t>
            </w:r>
            <w:r w:rsidR="00761C8F">
              <w:rPr>
                <w:rFonts w:ascii="Times New Roman" w:hAnsi="Times New Roman"/>
                <w:b w:val="0"/>
                <w:sz w:val="28"/>
                <w:szCs w:val="28"/>
              </w:rPr>
              <w:t xml:space="preserve">территориальных зон и иных </w:t>
            </w:r>
          </w:p>
          <w:p w:rsidR="00205D3C" w:rsidRDefault="00761C8F" w:rsidP="00205D3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 xml:space="preserve">показателей использования </w:t>
            </w:r>
            <w:proofErr w:type="gramStart"/>
            <w:r>
              <w:rPr>
                <w:rFonts w:ascii="Times New Roman" w:hAnsi="Times New Roman"/>
                <w:b w:val="0"/>
                <w:sz w:val="28"/>
                <w:szCs w:val="28"/>
              </w:rPr>
              <w:t>планируемой</w:t>
            </w:r>
            <w:proofErr w:type="gramEnd"/>
            <w:r>
              <w:rPr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</w:p>
          <w:p w:rsidR="00B053DD" w:rsidRPr="00006395" w:rsidRDefault="00761C8F" w:rsidP="00205D3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территории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053DD" w:rsidRPr="00006395" w:rsidRDefault="00B053DD" w:rsidP="00DF3774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b w:val="0"/>
                <w:sz w:val="28"/>
                <w:szCs w:val="28"/>
              </w:rPr>
              <w:t xml:space="preserve">Площадь </w:t>
            </w:r>
          </w:p>
          <w:p w:rsidR="00B053DD" w:rsidRPr="00006395" w:rsidRDefault="00B053DD" w:rsidP="00DF3774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b w:val="0"/>
                <w:sz w:val="28"/>
                <w:szCs w:val="28"/>
              </w:rPr>
              <w:t>территории</w:t>
            </w:r>
          </w:p>
        </w:tc>
      </w:tr>
      <w:tr w:rsidR="00B053DD" w:rsidRPr="00006395" w:rsidTr="00DF3774">
        <w:trPr>
          <w:tblHeader/>
        </w:trPr>
        <w:tc>
          <w:tcPr>
            <w:tcW w:w="567" w:type="dxa"/>
            <w:vMerge/>
            <w:shd w:val="clear" w:color="auto" w:fill="auto"/>
          </w:tcPr>
          <w:p w:rsidR="00B053DD" w:rsidRPr="00006395" w:rsidRDefault="00B053DD" w:rsidP="00DF3774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6804" w:type="dxa"/>
            <w:vMerge/>
            <w:shd w:val="clear" w:color="auto" w:fill="auto"/>
          </w:tcPr>
          <w:p w:rsidR="00B053DD" w:rsidRPr="00006395" w:rsidRDefault="00B053DD" w:rsidP="00DF3774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053DD" w:rsidRPr="00006395" w:rsidRDefault="00B053DD" w:rsidP="00DF3774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b w:val="0"/>
                <w:sz w:val="28"/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B053DD" w:rsidRPr="00006395" w:rsidRDefault="00B053DD" w:rsidP="00DF3774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b w:val="0"/>
                <w:sz w:val="28"/>
                <w:szCs w:val="28"/>
              </w:rPr>
              <w:t xml:space="preserve">процент </w:t>
            </w:r>
          </w:p>
          <w:p w:rsidR="00B053DD" w:rsidRPr="00006395" w:rsidRDefault="00B053DD" w:rsidP="00DF3774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b w:val="0"/>
                <w:sz w:val="28"/>
                <w:szCs w:val="28"/>
              </w:rPr>
              <w:t xml:space="preserve">от общей </w:t>
            </w:r>
          </w:p>
          <w:p w:rsidR="00B053DD" w:rsidRPr="00006395" w:rsidRDefault="00B053DD" w:rsidP="00DF3774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b w:val="0"/>
                <w:sz w:val="28"/>
                <w:szCs w:val="28"/>
              </w:rPr>
              <w:t xml:space="preserve">площади </w:t>
            </w:r>
          </w:p>
          <w:p w:rsidR="00B053DD" w:rsidRPr="00006395" w:rsidRDefault="00B053DD" w:rsidP="00DF3774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b w:val="0"/>
                <w:sz w:val="28"/>
                <w:szCs w:val="28"/>
              </w:rPr>
              <w:t>территории</w:t>
            </w:r>
          </w:p>
        </w:tc>
      </w:tr>
    </w:tbl>
    <w:p w:rsidR="00B053DD" w:rsidRPr="00006395" w:rsidRDefault="00B053DD" w:rsidP="00B053DD">
      <w:pPr>
        <w:rPr>
          <w:sz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567"/>
        <w:gridCol w:w="6804"/>
        <w:gridCol w:w="993"/>
        <w:gridCol w:w="1559"/>
      </w:tblGrid>
      <w:tr w:rsidR="00B053DD" w:rsidRPr="00006395" w:rsidTr="00DF3774">
        <w:trPr>
          <w:tblHeader/>
        </w:trPr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3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3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39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3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053DD" w:rsidRPr="00006395" w:rsidTr="00DF3774">
        <w:tc>
          <w:tcPr>
            <w:tcW w:w="567" w:type="dxa"/>
            <w:shd w:val="clear" w:color="auto" w:fill="auto"/>
            <w:noWrap/>
          </w:tcPr>
          <w:p w:rsidR="00B053DD" w:rsidRPr="00006395" w:rsidRDefault="00B053DD" w:rsidP="00DF3774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804" w:type="dxa"/>
            <w:shd w:val="clear" w:color="auto" w:fill="auto"/>
            <w:noWrap/>
          </w:tcPr>
          <w:p w:rsidR="00B053DD" w:rsidRPr="00006395" w:rsidRDefault="00B053DD" w:rsidP="00DF3774">
            <w:pPr>
              <w:pStyle w:val="afc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Рекреационные зоны (Р), в том числе:</w:t>
            </w:r>
          </w:p>
        </w:tc>
        <w:tc>
          <w:tcPr>
            <w:tcW w:w="993" w:type="dxa"/>
            <w:shd w:val="clear" w:color="auto" w:fill="auto"/>
            <w:noWrap/>
          </w:tcPr>
          <w:p w:rsidR="00B053DD" w:rsidRPr="00006395" w:rsidRDefault="00B053DD" w:rsidP="00DF3774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122,11</w:t>
            </w:r>
          </w:p>
        </w:tc>
        <w:tc>
          <w:tcPr>
            <w:tcW w:w="1559" w:type="dxa"/>
            <w:shd w:val="clear" w:color="auto" w:fill="auto"/>
            <w:noWrap/>
          </w:tcPr>
          <w:p w:rsidR="00B053DD" w:rsidRPr="00006395" w:rsidRDefault="00B053DD" w:rsidP="00DF3774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14,60</w:t>
            </w:r>
          </w:p>
        </w:tc>
      </w:tr>
      <w:tr w:rsidR="00B053DD" w:rsidRPr="00006395" w:rsidTr="00DF3774">
        <w:tc>
          <w:tcPr>
            <w:tcW w:w="567" w:type="dxa"/>
            <w:shd w:val="clear" w:color="auto" w:fill="auto"/>
            <w:noWrap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6804" w:type="dxa"/>
            <w:shd w:val="clear" w:color="auto" w:fill="auto"/>
            <w:noWrap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Зона природная (Р-1)</w:t>
            </w:r>
          </w:p>
        </w:tc>
        <w:tc>
          <w:tcPr>
            <w:tcW w:w="993" w:type="dxa"/>
            <w:shd w:val="clear" w:color="auto" w:fill="auto"/>
            <w:noWrap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92,01</w:t>
            </w:r>
          </w:p>
        </w:tc>
        <w:tc>
          <w:tcPr>
            <w:tcW w:w="1559" w:type="dxa"/>
            <w:shd w:val="clear" w:color="auto" w:fill="auto"/>
            <w:noWrap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11,00</w:t>
            </w:r>
          </w:p>
        </w:tc>
      </w:tr>
      <w:tr w:rsidR="00B053DD" w:rsidRPr="00006395" w:rsidTr="00DF3774">
        <w:tc>
          <w:tcPr>
            <w:tcW w:w="567" w:type="dxa"/>
            <w:shd w:val="clear" w:color="auto" w:fill="auto"/>
            <w:noWrap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6804" w:type="dxa"/>
            <w:shd w:val="clear" w:color="auto" w:fill="auto"/>
            <w:noWrap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Зона озеленения (Р-2)</w:t>
            </w:r>
          </w:p>
        </w:tc>
        <w:tc>
          <w:tcPr>
            <w:tcW w:w="993" w:type="dxa"/>
            <w:shd w:val="clear" w:color="auto" w:fill="auto"/>
            <w:noWrap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1,64</w:t>
            </w:r>
          </w:p>
        </w:tc>
        <w:tc>
          <w:tcPr>
            <w:tcW w:w="1559" w:type="dxa"/>
            <w:shd w:val="clear" w:color="auto" w:fill="auto"/>
            <w:noWrap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0,20</w:t>
            </w:r>
          </w:p>
        </w:tc>
      </w:tr>
      <w:tr w:rsidR="00B053DD" w:rsidRPr="00006395" w:rsidTr="00DF3774">
        <w:tc>
          <w:tcPr>
            <w:tcW w:w="567" w:type="dxa"/>
            <w:shd w:val="clear" w:color="auto" w:fill="auto"/>
            <w:noWrap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6804" w:type="dxa"/>
            <w:shd w:val="clear" w:color="auto" w:fill="auto"/>
            <w:noWrap/>
          </w:tcPr>
          <w:p w:rsidR="00B053DD" w:rsidRPr="00006395" w:rsidRDefault="00B053DD" w:rsidP="00E8547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 xml:space="preserve">Зона </w:t>
            </w:r>
            <w:r w:rsidR="00E8547E" w:rsidRPr="00006395">
              <w:rPr>
                <w:rFonts w:ascii="Times New Roman" w:hAnsi="Times New Roman"/>
                <w:sz w:val="28"/>
                <w:szCs w:val="28"/>
              </w:rPr>
              <w:t>отдыха и оздоровления</w:t>
            </w:r>
            <w:r w:rsidRPr="00006395">
              <w:rPr>
                <w:rFonts w:ascii="Times New Roman" w:hAnsi="Times New Roman"/>
                <w:sz w:val="28"/>
                <w:szCs w:val="28"/>
              </w:rPr>
              <w:t xml:space="preserve"> (Р-3)</w:t>
            </w:r>
          </w:p>
        </w:tc>
        <w:tc>
          <w:tcPr>
            <w:tcW w:w="993" w:type="dxa"/>
            <w:shd w:val="clear" w:color="auto" w:fill="auto"/>
            <w:noWrap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28,46</w:t>
            </w:r>
          </w:p>
        </w:tc>
        <w:tc>
          <w:tcPr>
            <w:tcW w:w="1559" w:type="dxa"/>
            <w:shd w:val="clear" w:color="auto" w:fill="auto"/>
            <w:noWrap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3,40</w:t>
            </w:r>
          </w:p>
        </w:tc>
      </w:tr>
      <w:tr w:rsidR="00B053DD" w:rsidRPr="00006395" w:rsidTr="00DF3774">
        <w:tc>
          <w:tcPr>
            <w:tcW w:w="567" w:type="dxa"/>
            <w:shd w:val="clear" w:color="auto" w:fill="auto"/>
            <w:noWrap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804" w:type="dxa"/>
            <w:shd w:val="clear" w:color="auto" w:fill="auto"/>
            <w:noWrap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Общественно-деловые зоны (ОД), в том числе:</w:t>
            </w:r>
          </w:p>
        </w:tc>
        <w:tc>
          <w:tcPr>
            <w:tcW w:w="993" w:type="dxa"/>
            <w:shd w:val="clear" w:color="auto" w:fill="auto"/>
            <w:noWrap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1,13</w:t>
            </w:r>
          </w:p>
        </w:tc>
        <w:tc>
          <w:tcPr>
            <w:tcW w:w="1559" w:type="dxa"/>
            <w:shd w:val="clear" w:color="auto" w:fill="auto"/>
            <w:noWrap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0,14</w:t>
            </w:r>
          </w:p>
        </w:tc>
      </w:tr>
      <w:tr w:rsidR="00B053DD" w:rsidRPr="00006395" w:rsidTr="00DF3774">
        <w:tc>
          <w:tcPr>
            <w:tcW w:w="567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6804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Зона специализированной общественной застройки (ОД-4)</w:t>
            </w:r>
          </w:p>
        </w:tc>
        <w:tc>
          <w:tcPr>
            <w:tcW w:w="993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1,13</w:t>
            </w:r>
          </w:p>
        </w:tc>
        <w:tc>
          <w:tcPr>
            <w:tcW w:w="1559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0,14</w:t>
            </w:r>
          </w:p>
        </w:tc>
      </w:tr>
      <w:tr w:rsidR="00B053DD" w:rsidRPr="00006395" w:rsidTr="00DF3774">
        <w:tc>
          <w:tcPr>
            <w:tcW w:w="567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804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Жилые зоны (Ж), в том числе:</w:t>
            </w:r>
          </w:p>
        </w:tc>
        <w:tc>
          <w:tcPr>
            <w:tcW w:w="993" w:type="dxa"/>
            <w:shd w:val="clear" w:color="auto" w:fill="auto"/>
          </w:tcPr>
          <w:p w:rsidR="00B053DD" w:rsidRPr="00006395" w:rsidRDefault="005B2E77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68,0</w:t>
            </w:r>
          </w:p>
        </w:tc>
        <w:tc>
          <w:tcPr>
            <w:tcW w:w="1559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8,13</w:t>
            </w:r>
          </w:p>
        </w:tc>
      </w:tr>
      <w:tr w:rsidR="00B053DD" w:rsidRPr="00006395" w:rsidTr="00DF3774">
        <w:tc>
          <w:tcPr>
            <w:tcW w:w="567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6804" w:type="dxa"/>
            <w:shd w:val="clear" w:color="auto" w:fill="auto"/>
          </w:tcPr>
          <w:p w:rsidR="00B053DD" w:rsidRPr="00006395" w:rsidRDefault="00E8547E" w:rsidP="005B2E77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 xml:space="preserve">Зона застройки жилыми домами смешанной этажности </w:t>
            </w:r>
            <w:r w:rsidR="00B053DD" w:rsidRPr="00006395">
              <w:rPr>
                <w:rFonts w:ascii="Times New Roman" w:hAnsi="Times New Roman"/>
                <w:sz w:val="28"/>
                <w:szCs w:val="28"/>
              </w:rPr>
              <w:t>(Ж-1)</w:t>
            </w:r>
          </w:p>
        </w:tc>
        <w:tc>
          <w:tcPr>
            <w:tcW w:w="993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8,34</w:t>
            </w:r>
          </w:p>
        </w:tc>
        <w:tc>
          <w:tcPr>
            <w:tcW w:w="1559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</w:tr>
      <w:tr w:rsidR="00B053DD" w:rsidRPr="00006395" w:rsidTr="00DF3774">
        <w:tc>
          <w:tcPr>
            <w:tcW w:w="567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6804" w:type="dxa"/>
            <w:shd w:val="clear" w:color="auto" w:fill="auto"/>
          </w:tcPr>
          <w:p w:rsidR="00B053DD" w:rsidRPr="00006395" w:rsidRDefault="00E8547E" w:rsidP="005B2E77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 xml:space="preserve">Зона застройки индивидуальными жилыми домами </w:t>
            </w:r>
            <w:r w:rsidR="00205D3C">
              <w:rPr>
                <w:rFonts w:ascii="Times New Roman" w:hAnsi="Times New Roman"/>
                <w:sz w:val="28"/>
                <w:szCs w:val="28"/>
              </w:rPr>
              <w:br/>
            </w:r>
            <w:r w:rsidR="00B053DD" w:rsidRPr="00006395">
              <w:rPr>
                <w:rFonts w:ascii="Times New Roman" w:hAnsi="Times New Roman"/>
                <w:sz w:val="28"/>
                <w:szCs w:val="28"/>
              </w:rPr>
              <w:t>(Ж-6)</w:t>
            </w:r>
          </w:p>
        </w:tc>
        <w:tc>
          <w:tcPr>
            <w:tcW w:w="993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46,67</w:t>
            </w:r>
          </w:p>
        </w:tc>
        <w:tc>
          <w:tcPr>
            <w:tcW w:w="1559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5,58</w:t>
            </w:r>
          </w:p>
        </w:tc>
      </w:tr>
      <w:tr w:rsidR="00B053DD" w:rsidRPr="00006395" w:rsidTr="00DF3774">
        <w:tc>
          <w:tcPr>
            <w:tcW w:w="567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6804" w:type="dxa"/>
            <w:shd w:val="clear" w:color="auto" w:fill="auto"/>
          </w:tcPr>
          <w:p w:rsidR="00B053DD" w:rsidRPr="00006395" w:rsidRDefault="00205D3C" w:rsidP="005B2E77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="005B2E77" w:rsidRPr="00006395">
              <w:rPr>
                <w:rFonts w:ascii="Times New Roman" w:hAnsi="Times New Roman"/>
                <w:sz w:val="28"/>
                <w:szCs w:val="28"/>
              </w:rPr>
              <w:t>она застройки жилыми домами для отдыха и прож</w:t>
            </w:r>
            <w:r w:rsidR="005B2E77" w:rsidRPr="00006395">
              <w:rPr>
                <w:rFonts w:ascii="Times New Roman" w:hAnsi="Times New Roman"/>
                <w:sz w:val="28"/>
                <w:szCs w:val="28"/>
              </w:rPr>
              <w:t>и</w:t>
            </w:r>
            <w:r w:rsidR="005B2E77" w:rsidRPr="00006395">
              <w:rPr>
                <w:rFonts w:ascii="Times New Roman" w:hAnsi="Times New Roman"/>
                <w:sz w:val="28"/>
                <w:szCs w:val="28"/>
              </w:rPr>
              <w:t xml:space="preserve">вания </w:t>
            </w:r>
            <w:r w:rsidR="00B053DD" w:rsidRPr="00006395">
              <w:rPr>
                <w:rFonts w:ascii="Times New Roman" w:hAnsi="Times New Roman"/>
                <w:sz w:val="28"/>
                <w:szCs w:val="28"/>
              </w:rPr>
              <w:t>(Ж-7)</w:t>
            </w:r>
          </w:p>
        </w:tc>
        <w:tc>
          <w:tcPr>
            <w:tcW w:w="993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12,99</w:t>
            </w:r>
          </w:p>
        </w:tc>
        <w:tc>
          <w:tcPr>
            <w:tcW w:w="1559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1,55</w:t>
            </w:r>
          </w:p>
        </w:tc>
      </w:tr>
      <w:tr w:rsidR="00B053DD" w:rsidRPr="00006395" w:rsidTr="00DF3774">
        <w:tc>
          <w:tcPr>
            <w:tcW w:w="567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804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Производственные зоны (П), в том числе:</w:t>
            </w:r>
          </w:p>
        </w:tc>
        <w:tc>
          <w:tcPr>
            <w:tcW w:w="993" w:type="dxa"/>
            <w:shd w:val="clear" w:color="auto" w:fill="auto"/>
          </w:tcPr>
          <w:p w:rsidR="00B053DD" w:rsidRPr="00006395" w:rsidRDefault="005B2E77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27,78</w:t>
            </w:r>
          </w:p>
        </w:tc>
        <w:tc>
          <w:tcPr>
            <w:tcW w:w="1559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3,32</w:t>
            </w:r>
          </w:p>
        </w:tc>
      </w:tr>
      <w:tr w:rsidR="00B053DD" w:rsidRPr="00006395" w:rsidTr="00DF3774">
        <w:tc>
          <w:tcPr>
            <w:tcW w:w="567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6804" w:type="dxa"/>
            <w:shd w:val="clear" w:color="auto" w:fill="auto"/>
          </w:tcPr>
          <w:p w:rsidR="00B053DD" w:rsidRPr="00006395" w:rsidRDefault="005B2E77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 xml:space="preserve">Зона производственной деятельности </w:t>
            </w:r>
            <w:r w:rsidR="00B053DD" w:rsidRPr="00006395">
              <w:rPr>
                <w:rFonts w:ascii="Times New Roman" w:hAnsi="Times New Roman"/>
                <w:sz w:val="28"/>
                <w:szCs w:val="28"/>
              </w:rPr>
              <w:t>(П-1)</w:t>
            </w:r>
          </w:p>
        </w:tc>
        <w:tc>
          <w:tcPr>
            <w:tcW w:w="993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23,30</w:t>
            </w:r>
          </w:p>
        </w:tc>
        <w:tc>
          <w:tcPr>
            <w:tcW w:w="1559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2,79</w:t>
            </w:r>
          </w:p>
        </w:tc>
      </w:tr>
      <w:tr w:rsidR="00B053DD" w:rsidRPr="00006395" w:rsidTr="00DF3774">
        <w:tc>
          <w:tcPr>
            <w:tcW w:w="567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4.2</w:t>
            </w:r>
          </w:p>
        </w:tc>
        <w:tc>
          <w:tcPr>
            <w:tcW w:w="6804" w:type="dxa"/>
            <w:shd w:val="clear" w:color="auto" w:fill="auto"/>
          </w:tcPr>
          <w:p w:rsidR="00B053DD" w:rsidRPr="00006395" w:rsidRDefault="005B2E77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 xml:space="preserve">Зона коммунальных и складских объектов </w:t>
            </w:r>
            <w:r w:rsidR="00B053DD" w:rsidRPr="00006395">
              <w:rPr>
                <w:rFonts w:ascii="Times New Roman" w:hAnsi="Times New Roman"/>
                <w:sz w:val="28"/>
                <w:szCs w:val="28"/>
              </w:rPr>
              <w:t>(П-2)</w:t>
            </w:r>
          </w:p>
        </w:tc>
        <w:tc>
          <w:tcPr>
            <w:tcW w:w="993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4,48</w:t>
            </w:r>
          </w:p>
        </w:tc>
        <w:tc>
          <w:tcPr>
            <w:tcW w:w="1559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0,54</w:t>
            </w:r>
          </w:p>
        </w:tc>
      </w:tr>
      <w:tr w:rsidR="00B053DD" w:rsidRPr="00006395" w:rsidTr="00DF3774">
        <w:tc>
          <w:tcPr>
            <w:tcW w:w="567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804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Зоны инженерной и транспортной инфраструктур (</w:t>
            </w:r>
            <w:proofErr w:type="gramStart"/>
            <w:r w:rsidRPr="00006395">
              <w:rPr>
                <w:rFonts w:ascii="Times New Roman" w:hAnsi="Times New Roman"/>
                <w:sz w:val="28"/>
                <w:szCs w:val="28"/>
              </w:rPr>
              <w:t>ИТ</w:t>
            </w:r>
            <w:proofErr w:type="gramEnd"/>
            <w:r w:rsidRPr="00006395">
              <w:rPr>
                <w:rFonts w:ascii="Times New Roman" w:hAnsi="Times New Roman"/>
                <w:sz w:val="28"/>
                <w:szCs w:val="28"/>
              </w:rPr>
              <w:t>), в том числе:</w:t>
            </w:r>
          </w:p>
        </w:tc>
        <w:tc>
          <w:tcPr>
            <w:tcW w:w="993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29,43</w:t>
            </w:r>
          </w:p>
        </w:tc>
        <w:tc>
          <w:tcPr>
            <w:tcW w:w="1559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3,52</w:t>
            </w:r>
          </w:p>
        </w:tc>
      </w:tr>
      <w:tr w:rsidR="00B053DD" w:rsidRPr="00006395" w:rsidTr="00DF3774">
        <w:tc>
          <w:tcPr>
            <w:tcW w:w="567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6804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Зона улично-дорожной сети (ИТ-3)</w:t>
            </w:r>
          </w:p>
        </w:tc>
        <w:tc>
          <w:tcPr>
            <w:tcW w:w="993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29,43</w:t>
            </w:r>
          </w:p>
        </w:tc>
        <w:tc>
          <w:tcPr>
            <w:tcW w:w="1559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3,52</w:t>
            </w:r>
          </w:p>
        </w:tc>
      </w:tr>
      <w:tr w:rsidR="00B053DD" w:rsidRPr="00006395" w:rsidTr="00DF3774">
        <w:tc>
          <w:tcPr>
            <w:tcW w:w="567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804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Зоны сельскохозяйственного использования (СХ), в том числе:</w:t>
            </w:r>
          </w:p>
        </w:tc>
        <w:tc>
          <w:tcPr>
            <w:tcW w:w="993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314,92</w:t>
            </w:r>
          </w:p>
        </w:tc>
        <w:tc>
          <w:tcPr>
            <w:tcW w:w="1559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37,64</w:t>
            </w:r>
          </w:p>
        </w:tc>
      </w:tr>
      <w:tr w:rsidR="00B053DD" w:rsidRPr="00006395" w:rsidTr="00DF3774">
        <w:tc>
          <w:tcPr>
            <w:tcW w:w="567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6.1</w:t>
            </w:r>
          </w:p>
        </w:tc>
        <w:tc>
          <w:tcPr>
            <w:tcW w:w="6804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Зона ведения садоводства и огородничества (СХ-1)</w:t>
            </w:r>
          </w:p>
        </w:tc>
        <w:tc>
          <w:tcPr>
            <w:tcW w:w="993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314,92</w:t>
            </w:r>
          </w:p>
        </w:tc>
        <w:tc>
          <w:tcPr>
            <w:tcW w:w="1559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37,64</w:t>
            </w:r>
          </w:p>
        </w:tc>
      </w:tr>
      <w:tr w:rsidR="00B053DD" w:rsidRPr="00006395" w:rsidTr="00DF3774"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804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Планируемые к освоению территории (резервы)</w:t>
            </w:r>
          </w:p>
        </w:tc>
        <w:tc>
          <w:tcPr>
            <w:tcW w:w="993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273,2</w:t>
            </w:r>
          </w:p>
        </w:tc>
        <w:tc>
          <w:tcPr>
            <w:tcW w:w="1559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32,66</w:t>
            </w:r>
          </w:p>
        </w:tc>
      </w:tr>
      <w:tr w:rsidR="00B053DD" w:rsidRPr="00006395" w:rsidTr="00DF3774">
        <w:tc>
          <w:tcPr>
            <w:tcW w:w="567" w:type="dxa"/>
            <w:tcBorders>
              <w:right w:val="nil"/>
            </w:tcBorders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left w:val="nil"/>
            </w:tcBorders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993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836,6</w:t>
            </w:r>
          </w:p>
        </w:tc>
        <w:tc>
          <w:tcPr>
            <w:tcW w:w="1559" w:type="dxa"/>
            <w:shd w:val="clear" w:color="auto" w:fill="auto"/>
          </w:tcPr>
          <w:p w:rsidR="00B053DD" w:rsidRPr="00006395" w:rsidRDefault="00B053DD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B053DD" w:rsidRPr="00006395" w:rsidRDefault="00B053DD" w:rsidP="00B053DD">
      <w:pPr>
        <w:ind w:firstLine="0"/>
        <w:jc w:val="center"/>
        <w:rPr>
          <w:b/>
        </w:rPr>
      </w:pPr>
    </w:p>
    <w:p w:rsidR="003A5E0D" w:rsidRDefault="00B053DD" w:rsidP="00B053DD">
      <w:pPr>
        <w:ind w:firstLine="0"/>
        <w:jc w:val="center"/>
        <w:rPr>
          <w:b/>
        </w:rPr>
      </w:pPr>
      <w:r w:rsidRPr="00006395">
        <w:rPr>
          <w:b/>
        </w:rPr>
        <w:t>2.2. Основные направления градостроительного развития</w:t>
      </w:r>
      <w:r w:rsidR="005B2E77" w:rsidRPr="00006395">
        <w:rPr>
          <w:b/>
        </w:rPr>
        <w:t xml:space="preserve"> </w:t>
      </w:r>
    </w:p>
    <w:p w:rsidR="00B053DD" w:rsidRPr="00006395" w:rsidRDefault="005B2E77" w:rsidP="00B053DD">
      <w:pPr>
        <w:ind w:firstLine="0"/>
        <w:jc w:val="center"/>
        <w:rPr>
          <w:b/>
        </w:rPr>
      </w:pPr>
      <w:r w:rsidRPr="00006395">
        <w:rPr>
          <w:b/>
        </w:rPr>
        <w:t>планируемой</w:t>
      </w:r>
      <w:r w:rsidR="00B053DD" w:rsidRPr="00006395">
        <w:rPr>
          <w:b/>
        </w:rPr>
        <w:t xml:space="preserve"> территории</w:t>
      </w:r>
    </w:p>
    <w:p w:rsidR="00CB40C9" w:rsidRPr="00006395" w:rsidRDefault="00CB40C9" w:rsidP="00B053DD">
      <w:pPr>
        <w:ind w:firstLine="0"/>
        <w:jc w:val="center"/>
        <w:rPr>
          <w:b/>
        </w:rPr>
      </w:pPr>
    </w:p>
    <w:p w:rsidR="00B053DD" w:rsidRPr="00006395" w:rsidRDefault="00B053DD" w:rsidP="00B053DD">
      <w:pPr>
        <w:ind w:firstLine="0"/>
        <w:jc w:val="center"/>
        <w:rPr>
          <w:b/>
        </w:rPr>
      </w:pPr>
      <w:r w:rsidRPr="00006395">
        <w:rPr>
          <w:b/>
        </w:rPr>
        <w:t>2.2.1. Общие положения</w:t>
      </w:r>
    </w:p>
    <w:p w:rsidR="00B053DD" w:rsidRPr="00006395" w:rsidRDefault="00B053DD" w:rsidP="00B053DD"/>
    <w:p w:rsidR="005B2E77" w:rsidRPr="00006395" w:rsidRDefault="005B2E77" w:rsidP="005B2E77">
      <w:pPr>
        <w:widowControl w:val="0"/>
      </w:pPr>
      <w:r w:rsidRPr="00006395">
        <w:t>Проект планировки подготовлен с учетом Генерального плана города Нов</w:t>
      </w:r>
      <w:r w:rsidRPr="00006395">
        <w:t>о</w:t>
      </w:r>
      <w:r w:rsidRPr="00006395">
        <w:t xml:space="preserve">сибирска, Правил землепользования и </w:t>
      </w:r>
      <w:proofErr w:type="gramStart"/>
      <w:r w:rsidRPr="00006395">
        <w:t>застройки города</w:t>
      </w:r>
      <w:proofErr w:type="gramEnd"/>
      <w:r w:rsidRPr="00006395">
        <w:t xml:space="preserve"> Новосибирска. Развитие проектируемой территории предусматривается на расчетный срок до 2030 года.</w:t>
      </w:r>
    </w:p>
    <w:p w:rsidR="009767D2" w:rsidRPr="00006395" w:rsidRDefault="00B053DD" w:rsidP="009B543B">
      <w:r w:rsidRPr="00006395">
        <w:lastRenderedPageBreak/>
        <w:t xml:space="preserve">В </w:t>
      </w:r>
      <w:proofErr w:type="gramStart"/>
      <w:r w:rsidRPr="00006395">
        <w:t>соответствии</w:t>
      </w:r>
      <w:proofErr w:type="gramEnd"/>
      <w:r w:rsidRPr="00006395">
        <w:t xml:space="preserve"> с Генеральным планом города Новосибирска планируемая территория реконструируется частично.</w:t>
      </w:r>
      <w:r w:rsidR="004E3F47" w:rsidRPr="00006395">
        <w:t xml:space="preserve"> На территории в границах береговой л</w:t>
      </w:r>
      <w:r w:rsidR="004E3F47" w:rsidRPr="00006395">
        <w:t>и</w:t>
      </w:r>
      <w:r w:rsidR="004E3F47" w:rsidRPr="00006395">
        <w:t xml:space="preserve">нии реки Оби, а также на </w:t>
      </w:r>
      <w:r w:rsidR="009767D2" w:rsidRPr="00006395">
        <w:t>территори</w:t>
      </w:r>
      <w:r w:rsidR="00AF1F1B" w:rsidRPr="00006395">
        <w:t>и, занятой</w:t>
      </w:r>
      <w:r w:rsidR="004E3F47" w:rsidRPr="00006395">
        <w:t xml:space="preserve"> </w:t>
      </w:r>
      <w:r w:rsidR="009B543B" w:rsidRPr="00006395">
        <w:t>СО, СНТ</w:t>
      </w:r>
      <w:r w:rsidR="004E3F47" w:rsidRPr="00006395">
        <w:t>,</w:t>
      </w:r>
      <w:r w:rsidR="00CA65A1" w:rsidRPr="00006395">
        <w:t xml:space="preserve"> проектом планировки мероприятия</w:t>
      </w:r>
      <w:r w:rsidR="004E3F47" w:rsidRPr="00006395">
        <w:t xml:space="preserve"> </w:t>
      </w:r>
      <w:r w:rsidR="009B543B" w:rsidRPr="00006395">
        <w:t xml:space="preserve">по градостроительному развитию </w:t>
      </w:r>
      <w:r w:rsidR="004E3F47" w:rsidRPr="00006395">
        <w:t>не предусмотрен</w:t>
      </w:r>
      <w:r w:rsidR="00CA65A1" w:rsidRPr="00006395">
        <w:t>ы</w:t>
      </w:r>
      <w:r w:rsidR="009B543B" w:rsidRPr="00006395">
        <w:t>.</w:t>
      </w:r>
    </w:p>
    <w:p w:rsidR="00B053DD" w:rsidRPr="00006395" w:rsidRDefault="009767D2" w:rsidP="009767D2">
      <w:r w:rsidRPr="00006395">
        <w:t xml:space="preserve">Решения проекта планировки выполнены для части </w:t>
      </w:r>
      <w:r w:rsidR="002F6B34" w:rsidRPr="00006395">
        <w:t xml:space="preserve">планируемой </w:t>
      </w:r>
      <w:r w:rsidRPr="00006395">
        <w:t>террит</w:t>
      </w:r>
      <w:r w:rsidRPr="00006395">
        <w:t>о</w:t>
      </w:r>
      <w:r w:rsidRPr="00006395">
        <w:t>рии</w:t>
      </w:r>
      <w:r w:rsidR="00205D3C">
        <w:t>,</w:t>
      </w:r>
      <w:r w:rsidRPr="00006395">
        <w:t xml:space="preserve"> прилегающей к </w:t>
      </w:r>
      <w:proofErr w:type="spellStart"/>
      <w:r w:rsidRPr="00006395">
        <w:t>Бердскому</w:t>
      </w:r>
      <w:proofErr w:type="spellEnd"/>
      <w:r w:rsidRPr="00006395">
        <w:t xml:space="preserve"> шоссе. В рассматриваемой части планируемой территории </w:t>
      </w:r>
      <w:r w:rsidR="00B053DD" w:rsidRPr="00006395">
        <w:t xml:space="preserve">размещены </w:t>
      </w:r>
      <w:r w:rsidR="00CA57DB" w:rsidRPr="00006395">
        <w:t>объекты</w:t>
      </w:r>
      <w:r w:rsidR="00B053DD" w:rsidRPr="00006395">
        <w:t xml:space="preserve"> общественно-делового и коммунально</w:t>
      </w:r>
      <w:r w:rsidR="00CA57DB" w:rsidRPr="00006395">
        <w:t>-бытового</w:t>
      </w:r>
      <w:r w:rsidR="00B053DD" w:rsidRPr="00006395">
        <w:t xml:space="preserve"> назначения. На</w:t>
      </w:r>
      <w:r w:rsidR="00CA57DB" w:rsidRPr="00006395">
        <w:t xml:space="preserve"> планируемой</w:t>
      </w:r>
      <w:r w:rsidR="00B053DD" w:rsidRPr="00006395">
        <w:t xml:space="preserve"> территории, приближенной к </w:t>
      </w:r>
      <w:proofErr w:type="spellStart"/>
      <w:r w:rsidR="00B053DD" w:rsidRPr="00006395">
        <w:t>Бердскому</w:t>
      </w:r>
      <w:proofErr w:type="spellEnd"/>
      <w:r w:rsidR="00B053DD" w:rsidRPr="00006395">
        <w:t xml:space="preserve"> шоссе, </w:t>
      </w:r>
      <w:r w:rsidR="00CA57DB" w:rsidRPr="00006395">
        <w:t>пл</w:t>
      </w:r>
      <w:r w:rsidR="00CA57DB" w:rsidRPr="00006395">
        <w:t>а</w:t>
      </w:r>
      <w:r w:rsidR="00CA57DB" w:rsidRPr="00006395">
        <w:t>нируются к размещению</w:t>
      </w:r>
      <w:r w:rsidR="00B053DD" w:rsidRPr="00006395">
        <w:t xml:space="preserve"> кварталы многоэтажной застройки. </w:t>
      </w:r>
    </w:p>
    <w:p w:rsidR="00B053DD" w:rsidRPr="00006395" w:rsidRDefault="00982926" w:rsidP="00B053DD">
      <w:proofErr w:type="gramStart"/>
      <w:r w:rsidRPr="00006395">
        <w:t>Транспортная схема</w:t>
      </w:r>
      <w:r w:rsidR="00BB22F7" w:rsidRPr="00006395">
        <w:t xml:space="preserve"> проекта планировки</w:t>
      </w:r>
      <w:r w:rsidR="00B053DD" w:rsidRPr="00006395">
        <w:t xml:space="preserve"> формируется развитием скорос</w:t>
      </w:r>
      <w:r w:rsidR="00B053DD" w:rsidRPr="00006395">
        <w:t>т</w:t>
      </w:r>
      <w:r w:rsidR="00B053DD" w:rsidRPr="00006395">
        <w:t>ного движения по Ста</w:t>
      </w:r>
      <w:r w:rsidRPr="00006395">
        <w:t xml:space="preserve">рому и </w:t>
      </w:r>
      <w:proofErr w:type="spellStart"/>
      <w:r w:rsidRPr="00006395">
        <w:t>Бердскому</w:t>
      </w:r>
      <w:proofErr w:type="spellEnd"/>
      <w:r w:rsidRPr="00006395">
        <w:t xml:space="preserve"> шоссе, по ю</w:t>
      </w:r>
      <w:r w:rsidR="00B053DD" w:rsidRPr="00006395">
        <w:t>жному обходу</w:t>
      </w:r>
      <w:r w:rsidR="00205D3C">
        <w:t xml:space="preserve"> ф</w:t>
      </w:r>
      <w:r w:rsidRPr="00006395">
        <w:t>едеральной трассы «Байкал»</w:t>
      </w:r>
      <w:r w:rsidR="00956F9B" w:rsidRPr="00006395">
        <w:t xml:space="preserve"> (далее – </w:t>
      </w:r>
      <w:r w:rsidR="004512EC" w:rsidRPr="00006395">
        <w:t>южный обход)</w:t>
      </w:r>
      <w:r w:rsidR="00B053DD" w:rsidRPr="00006395">
        <w:t xml:space="preserve"> в створе п</w:t>
      </w:r>
      <w:r w:rsidR="002069DB" w:rsidRPr="00006395">
        <w:t>ерспективного моста</w:t>
      </w:r>
      <w:r w:rsidR="00B053DD" w:rsidRPr="00006395">
        <w:t xml:space="preserve"> через р</w:t>
      </w:r>
      <w:r w:rsidR="00B053DD" w:rsidRPr="00006395">
        <w:t>е</w:t>
      </w:r>
      <w:r w:rsidR="00B053DD" w:rsidRPr="00006395">
        <w:t>ку Обь</w:t>
      </w:r>
      <w:r w:rsidR="002069DB" w:rsidRPr="00006395">
        <w:t>, переходящего</w:t>
      </w:r>
      <w:r w:rsidR="00157EB2" w:rsidRPr="00006395">
        <w:t xml:space="preserve"> в улицу Лесосечн</w:t>
      </w:r>
      <w:r w:rsidR="00205D3C">
        <w:t>ую</w:t>
      </w:r>
      <w:r w:rsidR="00157EB2" w:rsidRPr="00006395">
        <w:t xml:space="preserve"> (далее –</w:t>
      </w:r>
      <w:r w:rsidR="00BB22F7" w:rsidRPr="00006395">
        <w:t xml:space="preserve"> перспективный </w:t>
      </w:r>
      <w:proofErr w:type="spellStart"/>
      <w:r w:rsidR="001470A6" w:rsidRPr="00006395">
        <w:t>Нижне-Ельцовский</w:t>
      </w:r>
      <w:proofErr w:type="spellEnd"/>
      <w:r w:rsidR="001470A6" w:rsidRPr="00006395">
        <w:t xml:space="preserve"> мост)</w:t>
      </w:r>
      <w:r w:rsidR="00205D3C">
        <w:t>,</w:t>
      </w:r>
      <w:r w:rsidR="00B053DD" w:rsidRPr="00006395">
        <w:t xml:space="preserve"> и регулируемого движения в ство</w:t>
      </w:r>
      <w:r w:rsidR="001470A6" w:rsidRPr="00006395">
        <w:t>ре перспективного моста</w:t>
      </w:r>
      <w:r w:rsidR="00B053DD" w:rsidRPr="00006395">
        <w:t xml:space="preserve"> ч</w:t>
      </w:r>
      <w:r w:rsidR="00B053DD" w:rsidRPr="00006395">
        <w:t>е</w:t>
      </w:r>
      <w:r w:rsidR="00B053DD" w:rsidRPr="00006395">
        <w:t>рез реку Обь</w:t>
      </w:r>
      <w:r w:rsidR="001470A6" w:rsidRPr="00006395">
        <w:t>, переходящего в улицу</w:t>
      </w:r>
      <w:r w:rsidR="00B053DD" w:rsidRPr="00006395">
        <w:t xml:space="preserve"> Одоевского</w:t>
      </w:r>
      <w:r w:rsidR="001470A6" w:rsidRPr="00006395">
        <w:t xml:space="preserve"> (далее –</w:t>
      </w:r>
      <w:r w:rsidR="00BB22F7" w:rsidRPr="00006395">
        <w:t xml:space="preserve"> перспективный</w:t>
      </w:r>
      <w:r w:rsidR="001470A6" w:rsidRPr="00006395">
        <w:t xml:space="preserve"> </w:t>
      </w:r>
      <w:proofErr w:type="spellStart"/>
      <w:r w:rsidR="001470A6" w:rsidRPr="00006395">
        <w:t>Матв</w:t>
      </w:r>
      <w:r w:rsidR="001470A6" w:rsidRPr="00006395">
        <w:t>е</w:t>
      </w:r>
      <w:r w:rsidR="001470A6" w:rsidRPr="00006395">
        <w:t>евский</w:t>
      </w:r>
      <w:proofErr w:type="spellEnd"/>
      <w:r w:rsidR="001470A6" w:rsidRPr="00006395">
        <w:t xml:space="preserve"> мост)</w:t>
      </w:r>
      <w:r w:rsidR="00B053DD" w:rsidRPr="00006395">
        <w:t xml:space="preserve">. </w:t>
      </w:r>
      <w:proofErr w:type="gramEnd"/>
    </w:p>
    <w:p w:rsidR="00B053DD" w:rsidRPr="00006395" w:rsidRDefault="00486E05" w:rsidP="00B053DD">
      <w:r w:rsidRPr="00006395">
        <w:t>Существующие территории, занятые</w:t>
      </w:r>
      <w:r w:rsidR="00B053DD" w:rsidRPr="00006395">
        <w:t xml:space="preserve"> производст</w:t>
      </w:r>
      <w:r w:rsidRPr="00006395">
        <w:t>венными объектами</w:t>
      </w:r>
      <w:r w:rsidR="00B053DD" w:rsidRPr="00006395">
        <w:t xml:space="preserve"> </w:t>
      </w:r>
      <w:r w:rsidR="00205D3C">
        <w:t>знач</w:t>
      </w:r>
      <w:r w:rsidR="00205D3C">
        <w:t>и</w:t>
      </w:r>
      <w:r w:rsidR="00205D3C">
        <w:t xml:space="preserve">тельно </w:t>
      </w:r>
      <w:r w:rsidR="00B053DD" w:rsidRPr="00006395">
        <w:t>сокращаются и реконструируются.</w:t>
      </w:r>
    </w:p>
    <w:p w:rsidR="00B053DD" w:rsidRPr="00006395" w:rsidRDefault="00B053DD" w:rsidP="00B053DD"/>
    <w:p w:rsidR="00B053DD" w:rsidRPr="00006395" w:rsidRDefault="00B053DD" w:rsidP="00B053DD">
      <w:pPr>
        <w:spacing w:line="240" w:lineRule="atLeast"/>
        <w:ind w:firstLine="0"/>
        <w:jc w:val="center"/>
        <w:rPr>
          <w:b/>
        </w:rPr>
      </w:pPr>
      <w:r w:rsidRPr="00006395">
        <w:rPr>
          <w:b/>
        </w:rPr>
        <w:t xml:space="preserve">2.2.2. Жилые зоны и объекты </w:t>
      </w:r>
      <w:proofErr w:type="gramStart"/>
      <w:r w:rsidRPr="00006395">
        <w:rPr>
          <w:b/>
        </w:rPr>
        <w:t>социально-культурного</w:t>
      </w:r>
      <w:proofErr w:type="gramEnd"/>
      <w:r w:rsidRPr="00006395">
        <w:rPr>
          <w:b/>
        </w:rPr>
        <w:t xml:space="preserve"> </w:t>
      </w:r>
    </w:p>
    <w:p w:rsidR="00B053DD" w:rsidRPr="00006395" w:rsidRDefault="00B053DD" w:rsidP="00B053DD">
      <w:pPr>
        <w:spacing w:line="240" w:lineRule="atLeast"/>
        <w:ind w:firstLine="0"/>
        <w:jc w:val="center"/>
        <w:rPr>
          <w:b/>
        </w:rPr>
      </w:pPr>
      <w:r w:rsidRPr="00006395">
        <w:rPr>
          <w:b/>
        </w:rPr>
        <w:t>и коммунально-бытового назначения</w:t>
      </w:r>
    </w:p>
    <w:p w:rsidR="00B053DD" w:rsidRPr="00006395" w:rsidRDefault="00B053DD" w:rsidP="00B053DD">
      <w:pPr>
        <w:ind w:firstLine="0"/>
        <w:jc w:val="center"/>
        <w:rPr>
          <w:b/>
        </w:rPr>
      </w:pPr>
    </w:p>
    <w:p w:rsidR="00B053DD" w:rsidRPr="00006395" w:rsidRDefault="00486E05" w:rsidP="00B053DD">
      <w:r w:rsidRPr="00006395">
        <w:t>Прибрежную пойменную часть планируемой</w:t>
      </w:r>
      <w:r w:rsidR="00B053DD" w:rsidRPr="00006395">
        <w:t xml:space="preserve"> территории</w:t>
      </w:r>
      <w:r w:rsidRPr="00006395">
        <w:t xml:space="preserve"> планируется</w:t>
      </w:r>
      <w:r w:rsidR="00B053DD" w:rsidRPr="00006395">
        <w:t xml:space="preserve"> бл</w:t>
      </w:r>
      <w:r w:rsidR="00B053DD" w:rsidRPr="00006395">
        <w:t>а</w:t>
      </w:r>
      <w:r w:rsidR="00B053DD" w:rsidRPr="00006395">
        <w:t>гоустраива</w:t>
      </w:r>
      <w:r w:rsidRPr="00006395">
        <w:t>ть</w:t>
      </w:r>
      <w:r w:rsidR="00B053DD" w:rsidRPr="00006395">
        <w:t xml:space="preserve"> в полосе между створами </w:t>
      </w:r>
      <w:r w:rsidR="007D22B4" w:rsidRPr="00006395">
        <w:t xml:space="preserve">перспективного </w:t>
      </w:r>
      <w:r w:rsidR="00B053DD" w:rsidRPr="00006395">
        <w:t xml:space="preserve">Матвеевского моста и перспективного </w:t>
      </w:r>
      <w:proofErr w:type="spellStart"/>
      <w:r w:rsidR="00B053DD" w:rsidRPr="00006395">
        <w:t>Нижне-Ельцовского</w:t>
      </w:r>
      <w:proofErr w:type="spellEnd"/>
      <w:r w:rsidR="00B053DD" w:rsidRPr="00006395">
        <w:t xml:space="preserve"> моста.</w:t>
      </w:r>
    </w:p>
    <w:p w:rsidR="00B053DD" w:rsidRPr="00006395" w:rsidRDefault="004512EC" w:rsidP="00B053DD">
      <w:r w:rsidRPr="00006395">
        <w:t>Планируемая</w:t>
      </w:r>
      <w:r w:rsidR="00D51046" w:rsidRPr="00006395">
        <w:t xml:space="preserve"> т</w:t>
      </w:r>
      <w:r w:rsidRPr="00006395">
        <w:t>ерритория, занятая</w:t>
      </w:r>
      <w:r w:rsidR="00B053DD" w:rsidRPr="00006395">
        <w:t xml:space="preserve"> индивидуальной жилой застрой</w:t>
      </w:r>
      <w:r w:rsidRPr="00006395">
        <w:t>кой</w:t>
      </w:r>
      <w:r w:rsidR="00892E0E" w:rsidRPr="00006395">
        <w:t>,</w:t>
      </w:r>
      <w:r w:rsidR="00B053DD" w:rsidRPr="00006395">
        <w:t xml:space="preserve"> р</w:t>
      </w:r>
      <w:r w:rsidR="00B053DD" w:rsidRPr="00006395">
        <w:t>е</w:t>
      </w:r>
      <w:r w:rsidR="00892E0E" w:rsidRPr="00006395">
        <w:t>конструируется и благоустраивае</w:t>
      </w:r>
      <w:r w:rsidR="00B053DD" w:rsidRPr="00006395">
        <w:t>тся.</w:t>
      </w:r>
    </w:p>
    <w:p w:rsidR="00B053DD" w:rsidRPr="00006395" w:rsidRDefault="00B053DD" w:rsidP="00B053DD">
      <w:r w:rsidRPr="00006395">
        <w:t>Площадь жилищного фонда для планируемой территории на расчетный срок составляет</w:t>
      </w:r>
      <w:r w:rsidR="00205D3C">
        <w:t xml:space="preserve"> </w:t>
      </w:r>
      <w:r w:rsidRPr="00006395">
        <w:t>в с</w:t>
      </w:r>
      <w:r w:rsidR="00F457CE" w:rsidRPr="00006395">
        <w:t>редне-</w:t>
      </w:r>
      <w:r w:rsidRPr="00006395">
        <w:t xml:space="preserve"> и многоэтажных многоквартирных домах </w:t>
      </w:r>
      <w:r w:rsidR="007813FC" w:rsidRPr="00006395">
        <w:t>50,25</w:t>
      </w:r>
      <w:r w:rsidRPr="00006395">
        <w:t xml:space="preserve"> га</w:t>
      </w:r>
      <w:r w:rsidR="00205D3C">
        <w:t>.</w:t>
      </w:r>
      <w:r w:rsidRPr="00006395">
        <w:t xml:space="preserve"> </w:t>
      </w:r>
    </w:p>
    <w:p w:rsidR="00B053DD" w:rsidRPr="00006395" w:rsidRDefault="00B053DD" w:rsidP="00B053DD">
      <w:r w:rsidRPr="00006395">
        <w:t>Численность населения планируемой территории на расчетный срок пре</w:t>
      </w:r>
      <w:r w:rsidRPr="00006395">
        <w:t>д</w:t>
      </w:r>
      <w:r w:rsidRPr="00006395">
        <w:t xml:space="preserve">полагается </w:t>
      </w:r>
      <w:r w:rsidR="009502EF" w:rsidRPr="00006395">
        <w:t>17,75</w:t>
      </w:r>
      <w:r w:rsidR="007813FC" w:rsidRPr="00006395">
        <w:t xml:space="preserve"> </w:t>
      </w:r>
      <w:r w:rsidRPr="00006395">
        <w:t xml:space="preserve"> тыс. человек</w:t>
      </w:r>
      <w:r w:rsidR="007813FC" w:rsidRPr="00006395">
        <w:t>.</w:t>
      </w:r>
    </w:p>
    <w:p w:rsidR="00D70A35" w:rsidRPr="00006395" w:rsidRDefault="00B053DD" w:rsidP="00D70A35">
      <w:proofErr w:type="gramStart"/>
      <w:r w:rsidRPr="00006395">
        <w:t>В связи с предполагаемым изменением состава жилищного фонда и ож</w:t>
      </w:r>
      <w:r w:rsidRPr="00006395">
        <w:t>и</w:t>
      </w:r>
      <w:r w:rsidRPr="00006395">
        <w:t>даемым в связи с этим приростом населения</w:t>
      </w:r>
      <w:r w:rsidR="009204CB">
        <w:t>,</w:t>
      </w:r>
      <w:r w:rsidRPr="00006395">
        <w:t xml:space="preserve"> на планируемой территории прое</w:t>
      </w:r>
      <w:r w:rsidRPr="00006395">
        <w:t>к</w:t>
      </w:r>
      <w:r w:rsidRPr="00006395">
        <w:t>том</w:t>
      </w:r>
      <w:r w:rsidR="00F917FC" w:rsidRPr="00006395">
        <w:t xml:space="preserve"> планировки</w:t>
      </w:r>
      <w:r w:rsidRPr="00006395">
        <w:t xml:space="preserve"> предлагается создание новой системы </w:t>
      </w:r>
      <w:r w:rsidR="00F917FC" w:rsidRPr="00006395">
        <w:t>объектов социально-культурного и коммунально-бытового назначения</w:t>
      </w:r>
      <w:r w:rsidRPr="00006395">
        <w:t xml:space="preserve"> исходя из численности насел</w:t>
      </w:r>
      <w:r w:rsidRPr="00006395">
        <w:t>е</w:t>
      </w:r>
      <w:r w:rsidRPr="00006395">
        <w:t>ния на расчетный срок.</w:t>
      </w:r>
      <w:proofErr w:type="gramEnd"/>
      <w:r w:rsidRPr="00006395">
        <w:t xml:space="preserve"> Объекты обслуживания предполагается разместить в </w:t>
      </w:r>
      <w:r w:rsidR="00D70A35" w:rsidRPr="00006395">
        <w:t>з</w:t>
      </w:r>
      <w:r w:rsidR="00D70A35" w:rsidRPr="00006395">
        <w:t>о</w:t>
      </w:r>
      <w:r w:rsidR="00D70A35" w:rsidRPr="00006395">
        <w:t>нах</w:t>
      </w:r>
      <w:r w:rsidR="00F917FC" w:rsidRPr="00006395">
        <w:t xml:space="preserve"> планируемого размещения объектов социально-культурного и коммунально-бытового назначения, иных объектов капитального строительства</w:t>
      </w:r>
      <w:r w:rsidR="002B76F9" w:rsidRPr="00006395">
        <w:t>:</w:t>
      </w:r>
    </w:p>
    <w:p w:rsidR="00D70A35" w:rsidRPr="00006395" w:rsidRDefault="009204CB" w:rsidP="00D70A35">
      <w:r>
        <w:t>з</w:t>
      </w:r>
      <w:r w:rsidR="00892E0E" w:rsidRPr="00006395">
        <w:t>оне</w:t>
      </w:r>
      <w:r w:rsidR="00D70A35" w:rsidRPr="00006395">
        <w:t xml:space="preserve"> </w:t>
      </w:r>
      <w:r w:rsidR="00B053DD" w:rsidRPr="00006395">
        <w:t>объектов здравоохранения</w:t>
      </w:r>
      <w:r w:rsidR="00D70A35" w:rsidRPr="00006395">
        <w:t>;</w:t>
      </w:r>
    </w:p>
    <w:p w:rsidR="00D70A35" w:rsidRPr="00006395" w:rsidRDefault="009204CB" w:rsidP="00D70A35">
      <w:r>
        <w:t>з</w:t>
      </w:r>
      <w:r w:rsidR="00892E0E" w:rsidRPr="00006395">
        <w:t>оне</w:t>
      </w:r>
      <w:r w:rsidR="00D70A35" w:rsidRPr="00006395">
        <w:t xml:space="preserve"> </w:t>
      </w:r>
      <w:r w:rsidR="00B053DD" w:rsidRPr="00006395">
        <w:t>специализированной обще</w:t>
      </w:r>
      <w:r w:rsidR="00D70A35" w:rsidRPr="00006395">
        <w:t xml:space="preserve">ственной застройки; </w:t>
      </w:r>
    </w:p>
    <w:p w:rsidR="00D70A35" w:rsidRPr="00006395" w:rsidRDefault="009204CB" w:rsidP="00D70A35">
      <w:r>
        <w:t>з</w:t>
      </w:r>
      <w:r w:rsidR="00892E0E" w:rsidRPr="00006395">
        <w:t>оне</w:t>
      </w:r>
      <w:r w:rsidR="00D70A35" w:rsidRPr="00006395">
        <w:t xml:space="preserve"> </w:t>
      </w:r>
      <w:r w:rsidR="00B053DD" w:rsidRPr="00006395">
        <w:t>объектов дошкольного, начального общего, основного общего и сре</w:t>
      </w:r>
      <w:r w:rsidR="00B053DD" w:rsidRPr="00006395">
        <w:t>д</w:t>
      </w:r>
      <w:r w:rsidR="00B053DD" w:rsidRPr="00006395">
        <w:t>него общего образова</w:t>
      </w:r>
      <w:r w:rsidR="00D70A35" w:rsidRPr="00006395">
        <w:t xml:space="preserve">ния; </w:t>
      </w:r>
    </w:p>
    <w:p w:rsidR="00D70A35" w:rsidRPr="00006395" w:rsidRDefault="009204CB" w:rsidP="00D70A35">
      <w:r>
        <w:rPr>
          <w:szCs w:val="28"/>
        </w:rPr>
        <w:t>з</w:t>
      </w:r>
      <w:r w:rsidR="00892E0E" w:rsidRPr="00006395">
        <w:rPr>
          <w:szCs w:val="28"/>
        </w:rPr>
        <w:t>оне</w:t>
      </w:r>
      <w:r w:rsidR="00D70A35" w:rsidRPr="00006395">
        <w:rPr>
          <w:szCs w:val="28"/>
        </w:rPr>
        <w:t xml:space="preserve"> объектов делового, общественного и коммерческого назначения, в том числе многоэтажных жилых домов;</w:t>
      </w:r>
      <w:r w:rsidR="00D70A35" w:rsidRPr="00006395">
        <w:t xml:space="preserve"> </w:t>
      </w:r>
    </w:p>
    <w:p w:rsidR="00B053DD" w:rsidRPr="00006395" w:rsidRDefault="009204CB" w:rsidP="00D70A35">
      <w:pPr>
        <w:rPr>
          <w:szCs w:val="28"/>
        </w:rPr>
      </w:pPr>
      <w:r>
        <w:t>з</w:t>
      </w:r>
      <w:r w:rsidR="00892E0E" w:rsidRPr="00006395">
        <w:t>оне</w:t>
      </w:r>
      <w:r w:rsidR="00B053DD" w:rsidRPr="00006395">
        <w:t xml:space="preserve"> застройки жилыми домами смешанной этажности</w:t>
      </w:r>
      <w:r w:rsidR="00D70A35" w:rsidRPr="00006395">
        <w:t>.</w:t>
      </w:r>
    </w:p>
    <w:p w:rsidR="00B053DD" w:rsidRPr="00006395" w:rsidRDefault="00B053DD" w:rsidP="00B053DD">
      <w:r w:rsidRPr="00006395">
        <w:lastRenderedPageBreak/>
        <w:t>Объекты обслуживания общественного транспорта предполагается разме</w:t>
      </w:r>
      <w:r w:rsidRPr="00006395">
        <w:t>с</w:t>
      </w:r>
      <w:r w:rsidRPr="00006395">
        <w:t>тить в непосредственной близости к транспортно-пересадочным узлам.</w:t>
      </w:r>
    </w:p>
    <w:p w:rsidR="00B053DD" w:rsidRPr="00006395" w:rsidRDefault="00B053DD" w:rsidP="00B053DD">
      <w:r w:rsidRPr="00006395">
        <w:t>Баланс проектируемого использования планируемой территории предста</w:t>
      </w:r>
      <w:r w:rsidRPr="00006395">
        <w:t>в</w:t>
      </w:r>
      <w:r w:rsidRPr="00006395">
        <w:t>лен в таблице 2.</w:t>
      </w:r>
    </w:p>
    <w:p w:rsidR="00B053DD" w:rsidRPr="00006395" w:rsidRDefault="00B053DD" w:rsidP="00B053DD">
      <w:pPr>
        <w:jc w:val="right"/>
      </w:pPr>
    </w:p>
    <w:p w:rsidR="00B053DD" w:rsidRPr="00006395" w:rsidRDefault="00B053DD" w:rsidP="00B053DD">
      <w:pPr>
        <w:jc w:val="right"/>
      </w:pPr>
      <w:r w:rsidRPr="00006395">
        <w:t>Таблица 2</w:t>
      </w:r>
    </w:p>
    <w:p w:rsidR="00B053DD" w:rsidRPr="00006395" w:rsidRDefault="00B053DD" w:rsidP="00B053DD">
      <w:pPr>
        <w:jc w:val="right"/>
      </w:pPr>
    </w:p>
    <w:p w:rsidR="00B053DD" w:rsidRDefault="00B053DD" w:rsidP="00B053DD">
      <w:pPr>
        <w:ind w:firstLine="0"/>
        <w:jc w:val="center"/>
      </w:pPr>
      <w:r w:rsidRPr="00006395">
        <w:t xml:space="preserve">Баланс проектируемого использования планируемой территории </w:t>
      </w:r>
    </w:p>
    <w:p w:rsidR="00B053DD" w:rsidRPr="00006395" w:rsidRDefault="00B053DD" w:rsidP="00B053DD">
      <w:pPr>
        <w:jc w:val="right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6237"/>
        <w:gridCol w:w="1276"/>
        <w:gridCol w:w="1701"/>
      </w:tblGrid>
      <w:tr w:rsidR="00B053DD" w:rsidRPr="00006395" w:rsidTr="00DF377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№</w:t>
            </w:r>
          </w:p>
          <w:p w:rsidR="00B053DD" w:rsidRPr="00006395" w:rsidRDefault="00B053DD" w:rsidP="00DF3774">
            <w:pPr>
              <w:ind w:firstLine="0"/>
              <w:jc w:val="center"/>
            </w:pPr>
            <w:proofErr w:type="spellStart"/>
            <w:proofErr w:type="gramStart"/>
            <w:r w:rsidRPr="00006395">
              <w:t>п</w:t>
            </w:r>
            <w:proofErr w:type="spellEnd"/>
            <w:proofErr w:type="gramEnd"/>
            <w:r w:rsidRPr="00006395">
              <w:t>/</w:t>
            </w:r>
            <w:proofErr w:type="spellStart"/>
            <w:r w:rsidRPr="00006395">
              <w:t>п</w:t>
            </w:r>
            <w:proofErr w:type="spell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8F" w:rsidRPr="00006395" w:rsidRDefault="00761C8F" w:rsidP="00761C8F">
            <w:pPr>
              <w:ind w:firstLine="0"/>
              <w:jc w:val="center"/>
            </w:pPr>
            <w:r>
              <w:t>Наименование показателей использования</w:t>
            </w:r>
          </w:p>
          <w:p w:rsidR="00B053DD" w:rsidRPr="00006395" w:rsidRDefault="00761C8F" w:rsidP="00DF3774">
            <w:pPr>
              <w:ind w:firstLine="34"/>
              <w:jc w:val="center"/>
            </w:pPr>
            <w:r>
              <w:t>территории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DD" w:rsidRPr="00006395" w:rsidRDefault="00B053DD" w:rsidP="009204CB">
            <w:pPr>
              <w:ind w:left="-108" w:right="-108" w:hanging="1"/>
              <w:jc w:val="center"/>
            </w:pPr>
            <w:r w:rsidRPr="00006395">
              <w:t>Площадь,</w:t>
            </w:r>
          </w:p>
          <w:p w:rsidR="00B053DD" w:rsidRPr="00006395" w:rsidRDefault="00B053DD" w:rsidP="00DF3774">
            <w:pPr>
              <w:ind w:hanging="1"/>
              <w:jc w:val="center"/>
            </w:pPr>
            <w:r w:rsidRPr="00006395">
              <w:t>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 xml:space="preserve">Процент </w:t>
            </w:r>
          </w:p>
          <w:p w:rsidR="00B053DD" w:rsidRPr="00006395" w:rsidRDefault="00B053DD" w:rsidP="00DF3774">
            <w:pPr>
              <w:ind w:firstLine="0"/>
              <w:jc w:val="center"/>
            </w:pPr>
            <w:r w:rsidRPr="00006395">
              <w:t>от общей площади</w:t>
            </w:r>
            <w:r w:rsidR="00892E0E" w:rsidRPr="00006395">
              <w:t xml:space="preserve"> планиру</w:t>
            </w:r>
            <w:r w:rsidR="00892E0E" w:rsidRPr="00006395">
              <w:t>е</w:t>
            </w:r>
            <w:r w:rsidR="00892E0E" w:rsidRPr="00006395">
              <w:t>мой</w:t>
            </w:r>
            <w:r w:rsidRPr="00006395">
              <w:t xml:space="preserve"> терр</w:t>
            </w:r>
            <w:r w:rsidRPr="00006395">
              <w:t>и</w:t>
            </w:r>
            <w:r w:rsidRPr="00006395">
              <w:t>тории</w:t>
            </w:r>
          </w:p>
        </w:tc>
      </w:tr>
    </w:tbl>
    <w:p w:rsidR="00B053DD" w:rsidRPr="00006395" w:rsidRDefault="00B053DD" w:rsidP="00B053DD">
      <w:pPr>
        <w:tabs>
          <w:tab w:val="left" w:pos="766"/>
          <w:tab w:val="left" w:pos="6706"/>
          <w:tab w:val="left" w:pos="8236"/>
        </w:tabs>
        <w:ind w:firstLine="0"/>
        <w:jc w:val="left"/>
        <w:rPr>
          <w:sz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6237"/>
        <w:gridCol w:w="1276"/>
        <w:gridCol w:w="1701"/>
      </w:tblGrid>
      <w:tr w:rsidR="00B053DD" w:rsidRPr="00006395" w:rsidTr="00DF3774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DD" w:rsidRPr="00006395" w:rsidRDefault="00B053DD" w:rsidP="00DF3774">
            <w:pPr>
              <w:ind w:firstLine="0"/>
              <w:jc w:val="center"/>
              <w:rPr>
                <w:sz w:val="24"/>
                <w:szCs w:val="24"/>
              </w:rPr>
            </w:pPr>
            <w:r w:rsidRPr="00006395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DD" w:rsidRPr="00006395" w:rsidRDefault="00B053DD" w:rsidP="00DF3774">
            <w:pPr>
              <w:ind w:firstLine="0"/>
              <w:jc w:val="center"/>
              <w:rPr>
                <w:sz w:val="24"/>
                <w:szCs w:val="24"/>
              </w:rPr>
            </w:pPr>
            <w:r w:rsidRPr="00006395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DD" w:rsidRPr="00006395" w:rsidRDefault="00B053DD" w:rsidP="00DF3774">
            <w:pPr>
              <w:ind w:hanging="1"/>
              <w:jc w:val="center"/>
              <w:rPr>
                <w:sz w:val="24"/>
                <w:szCs w:val="24"/>
              </w:rPr>
            </w:pPr>
            <w:r w:rsidRPr="00006395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DD" w:rsidRPr="00006395" w:rsidRDefault="00B053DD" w:rsidP="00DF3774">
            <w:pPr>
              <w:ind w:firstLine="0"/>
              <w:jc w:val="center"/>
              <w:rPr>
                <w:sz w:val="24"/>
                <w:szCs w:val="24"/>
              </w:rPr>
            </w:pPr>
            <w:r w:rsidRPr="00006395">
              <w:rPr>
                <w:sz w:val="24"/>
                <w:szCs w:val="24"/>
              </w:rPr>
              <w:t>4</w:t>
            </w:r>
          </w:p>
        </w:tc>
      </w:tr>
      <w:tr w:rsidR="00AB61A0" w:rsidRPr="00006395" w:rsidTr="00956F9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  <w:jc w:val="center"/>
            </w:pPr>
            <w:r w:rsidRPr="00006395"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</w:pPr>
            <w:r w:rsidRPr="00006395">
              <w:t>Территории рекреационного назначения: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1A0" w:rsidRPr="00006395" w:rsidRDefault="00AB61A0" w:rsidP="00CC6585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118,9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B61A0" w:rsidRPr="00006395" w:rsidRDefault="00AB61A0" w:rsidP="00AB61A0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14,21</w:t>
            </w:r>
          </w:p>
        </w:tc>
      </w:tr>
      <w:tr w:rsidR="00AB61A0" w:rsidRPr="00006395" w:rsidTr="00956F9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  <w:jc w:val="center"/>
            </w:pPr>
            <w:r w:rsidRPr="00006395">
              <w:t>1.1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</w:pPr>
            <w:r w:rsidRPr="00006395">
              <w:t>Городские леса, иные природные территории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1A0" w:rsidRPr="00006395" w:rsidRDefault="00AB61A0" w:rsidP="00CC6585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79,61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B61A0" w:rsidRPr="00006395" w:rsidRDefault="00AB61A0" w:rsidP="00AB61A0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9,52</w:t>
            </w:r>
          </w:p>
        </w:tc>
      </w:tr>
      <w:tr w:rsidR="00AB61A0" w:rsidRPr="00006395" w:rsidTr="009204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  <w:jc w:val="center"/>
            </w:pPr>
            <w:r w:rsidRPr="00006395">
              <w:t>1.2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</w:pPr>
            <w:r w:rsidRPr="00006395">
              <w:rPr>
                <w:szCs w:val="28"/>
              </w:rPr>
              <w:t>Парки, скверы, бульвары, иные территории оз</w:t>
            </w:r>
            <w:r w:rsidRPr="00006395">
              <w:rPr>
                <w:szCs w:val="28"/>
              </w:rPr>
              <w:t>е</w:t>
            </w:r>
            <w:r w:rsidRPr="00006395">
              <w:rPr>
                <w:szCs w:val="28"/>
              </w:rPr>
              <w:t>ленения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9204CB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5,19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A0" w:rsidRPr="00006395" w:rsidRDefault="00AB61A0" w:rsidP="009204CB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0,62</w:t>
            </w:r>
          </w:p>
        </w:tc>
      </w:tr>
      <w:tr w:rsidR="00AB61A0" w:rsidRPr="00006395" w:rsidTr="00956F9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  <w:jc w:val="center"/>
            </w:pPr>
            <w:r w:rsidRPr="00006395">
              <w:t>1.3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</w:pPr>
            <w:r w:rsidRPr="00006395">
              <w:t>Зона объектов отдыха и оздоровления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1A0" w:rsidRPr="00006395" w:rsidRDefault="00AB61A0" w:rsidP="00CC6585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34,1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B61A0" w:rsidRPr="00006395" w:rsidRDefault="00AB61A0" w:rsidP="00AB61A0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4,08</w:t>
            </w:r>
          </w:p>
        </w:tc>
      </w:tr>
      <w:tr w:rsidR="00AB61A0" w:rsidRPr="00006395" w:rsidTr="00956F9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  <w:jc w:val="center"/>
            </w:pPr>
            <w:r w:rsidRPr="00006395"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</w:pPr>
            <w:r w:rsidRPr="00006395">
              <w:t>Общественно-деловые зоны,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1A0" w:rsidRPr="00006395" w:rsidRDefault="00AB61A0" w:rsidP="00CC6585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39,97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B61A0" w:rsidRPr="00006395" w:rsidRDefault="00AB61A0" w:rsidP="00AB61A0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4,78</w:t>
            </w:r>
          </w:p>
        </w:tc>
      </w:tr>
      <w:tr w:rsidR="00AB61A0" w:rsidRPr="00006395" w:rsidTr="009204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  <w:jc w:val="center"/>
            </w:pPr>
            <w:r w:rsidRPr="00006395">
              <w:t>2.1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</w:pPr>
            <w:r w:rsidRPr="00006395">
              <w:rPr>
                <w:szCs w:val="28"/>
              </w:rPr>
              <w:t>Зона объектов делового, общественного и ко</w:t>
            </w:r>
            <w:r w:rsidRPr="00006395">
              <w:rPr>
                <w:szCs w:val="28"/>
              </w:rPr>
              <w:t>м</w:t>
            </w:r>
            <w:r w:rsidRPr="00006395">
              <w:rPr>
                <w:szCs w:val="28"/>
              </w:rPr>
              <w:t>мерческого назначения, в том числе многоэта</w:t>
            </w:r>
            <w:r w:rsidRPr="00006395">
              <w:rPr>
                <w:szCs w:val="28"/>
              </w:rPr>
              <w:t>ж</w:t>
            </w:r>
            <w:r w:rsidRPr="00006395">
              <w:rPr>
                <w:szCs w:val="28"/>
              </w:rPr>
              <w:t>ных жилых домов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9204CB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9,14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A0" w:rsidRPr="00006395" w:rsidRDefault="00AB61A0" w:rsidP="009204CB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1,09</w:t>
            </w:r>
          </w:p>
        </w:tc>
      </w:tr>
      <w:tr w:rsidR="00AB61A0" w:rsidRPr="00006395" w:rsidTr="00956F9B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  <w:jc w:val="center"/>
            </w:pPr>
            <w:r w:rsidRPr="00006395">
              <w:t>2.2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</w:pPr>
            <w:r w:rsidRPr="00006395">
              <w:t xml:space="preserve">Зона объектов здравоохранения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1A0" w:rsidRPr="00006395" w:rsidRDefault="00AB61A0" w:rsidP="00CC6585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1,09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B61A0" w:rsidRPr="00006395" w:rsidRDefault="00AB61A0" w:rsidP="00AB61A0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0,13</w:t>
            </w:r>
          </w:p>
        </w:tc>
      </w:tr>
      <w:tr w:rsidR="00AB61A0" w:rsidRPr="00006395" w:rsidTr="009204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  <w:jc w:val="center"/>
            </w:pPr>
            <w:r w:rsidRPr="00006395">
              <w:t>2.3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</w:pPr>
            <w:r w:rsidRPr="00006395">
              <w:rPr>
                <w:szCs w:val="28"/>
              </w:rPr>
              <w:t>Зона специализированной малоэтажной общес</w:t>
            </w:r>
            <w:r w:rsidRPr="00006395">
              <w:rPr>
                <w:szCs w:val="28"/>
              </w:rPr>
              <w:t>т</w:t>
            </w:r>
            <w:r w:rsidRPr="00006395">
              <w:rPr>
                <w:szCs w:val="28"/>
              </w:rPr>
              <w:t>венной застройки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9204CB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23,22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A0" w:rsidRPr="00006395" w:rsidRDefault="00AB61A0" w:rsidP="009204CB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2,78</w:t>
            </w:r>
          </w:p>
        </w:tc>
      </w:tr>
      <w:tr w:rsidR="00AB61A0" w:rsidRPr="00006395" w:rsidTr="009204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  <w:jc w:val="center"/>
            </w:pPr>
            <w:r w:rsidRPr="00006395">
              <w:t>2.4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34"/>
            </w:pPr>
            <w:r w:rsidRPr="00006395">
              <w:rPr>
                <w:szCs w:val="28"/>
              </w:rPr>
              <w:t>Зона объектов дошкольного, начального общего, основного общего и среднего общего образов</w:t>
            </w:r>
            <w:r w:rsidRPr="00006395">
              <w:rPr>
                <w:szCs w:val="28"/>
              </w:rPr>
              <w:t>а</w:t>
            </w:r>
            <w:r w:rsidRPr="00006395">
              <w:rPr>
                <w:szCs w:val="28"/>
              </w:rPr>
              <w:t>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9204CB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6,52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A0" w:rsidRPr="00006395" w:rsidRDefault="00AB61A0" w:rsidP="009204CB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0,78</w:t>
            </w:r>
          </w:p>
        </w:tc>
      </w:tr>
      <w:tr w:rsidR="00AB61A0" w:rsidRPr="00006395" w:rsidTr="00956F9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  <w:jc w:val="center"/>
            </w:pPr>
            <w:r w:rsidRPr="00006395"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</w:pPr>
            <w:r w:rsidRPr="00006395">
              <w:t>Жилые зоны,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1A0" w:rsidRPr="00006395" w:rsidRDefault="00AB61A0" w:rsidP="00CC6585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38,11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B61A0" w:rsidRPr="00006395" w:rsidRDefault="00AB61A0" w:rsidP="00AB61A0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4,56</w:t>
            </w:r>
          </w:p>
        </w:tc>
      </w:tr>
      <w:tr w:rsidR="00AB61A0" w:rsidRPr="00006395" w:rsidTr="009204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  <w:jc w:val="center"/>
            </w:pPr>
            <w:r w:rsidRPr="00006395">
              <w:t>3.1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</w:pPr>
            <w:r w:rsidRPr="00006395">
              <w:rPr>
                <w:rFonts w:eastAsia="Calibri"/>
                <w:lang w:eastAsia="en-US"/>
              </w:rPr>
              <w:t xml:space="preserve">Зона застройки жилыми домами смешанной этажности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9204CB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7,47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B61A0" w:rsidRPr="00006395" w:rsidRDefault="00AB61A0" w:rsidP="009204CB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0,89</w:t>
            </w:r>
          </w:p>
        </w:tc>
      </w:tr>
      <w:tr w:rsidR="00AB61A0" w:rsidRPr="00006395" w:rsidTr="00956F9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  <w:jc w:val="center"/>
            </w:pPr>
            <w:r w:rsidRPr="00006395">
              <w:t>3.2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</w:pPr>
            <w:r w:rsidRPr="00006395">
              <w:rPr>
                <w:rFonts w:eastAsia="Calibri"/>
                <w:lang w:eastAsia="en-US"/>
              </w:rPr>
              <w:t xml:space="preserve">Зона застройки </w:t>
            </w:r>
            <w:proofErr w:type="spellStart"/>
            <w:r w:rsidRPr="00006395">
              <w:rPr>
                <w:rFonts w:eastAsia="Calibri"/>
                <w:lang w:eastAsia="en-US"/>
              </w:rPr>
              <w:t>среднеэтажными</w:t>
            </w:r>
            <w:proofErr w:type="spellEnd"/>
            <w:r w:rsidRPr="00006395">
              <w:rPr>
                <w:rFonts w:eastAsia="Calibri"/>
                <w:lang w:eastAsia="en-US"/>
              </w:rPr>
              <w:t xml:space="preserve"> жилыми домами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1A0" w:rsidRPr="00006395" w:rsidRDefault="00AB61A0" w:rsidP="00CC6585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12,48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61A0" w:rsidRPr="00006395" w:rsidRDefault="00AB61A0" w:rsidP="00AB61A0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1,49</w:t>
            </w:r>
          </w:p>
        </w:tc>
      </w:tr>
      <w:tr w:rsidR="00AB61A0" w:rsidRPr="00006395" w:rsidTr="00956F9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  <w:jc w:val="center"/>
            </w:pPr>
            <w:r w:rsidRPr="00006395">
              <w:t>3.3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</w:pPr>
            <w:r w:rsidRPr="00006395">
              <w:rPr>
                <w:rFonts w:eastAsia="Calibri"/>
                <w:lang w:eastAsia="en-US"/>
              </w:rPr>
              <w:t xml:space="preserve">Зона застройки многоэтажными жилыми домами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1A0" w:rsidRPr="00006395" w:rsidRDefault="00AB61A0" w:rsidP="00CC6585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18,16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61A0" w:rsidRPr="00006395" w:rsidRDefault="00AB61A0" w:rsidP="00AB61A0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2,17</w:t>
            </w:r>
          </w:p>
        </w:tc>
      </w:tr>
      <w:tr w:rsidR="00AB61A0" w:rsidRPr="00006395" w:rsidTr="00956F9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  <w:jc w:val="center"/>
            </w:pPr>
            <w:r w:rsidRPr="00006395"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</w:pPr>
            <w:r w:rsidRPr="00006395">
              <w:t>Производственные зоны,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1A0" w:rsidRPr="00006395" w:rsidRDefault="00AB61A0" w:rsidP="00CC6585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13,23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1A0" w:rsidRPr="00006395" w:rsidRDefault="00AB61A0" w:rsidP="00AB61A0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1,58</w:t>
            </w:r>
          </w:p>
        </w:tc>
      </w:tr>
      <w:tr w:rsidR="00AB61A0" w:rsidRPr="00006395" w:rsidTr="00956F9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70164C">
            <w:pPr>
              <w:ind w:firstLine="0"/>
              <w:jc w:val="center"/>
            </w:pPr>
            <w:r w:rsidRPr="00006395">
              <w:t>4.1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70164C">
            <w:pPr>
              <w:ind w:firstLine="0"/>
            </w:pPr>
            <w:r w:rsidRPr="00006395">
              <w:rPr>
                <w:rFonts w:eastAsia="Calibri"/>
                <w:lang w:eastAsia="en-US"/>
              </w:rPr>
              <w:t>Зона производственной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1A0" w:rsidRPr="00006395" w:rsidRDefault="00AB61A0" w:rsidP="00CC6585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11,25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1A0" w:rsidRPr="00006395" w:rsidRDefault="00AB61A0" w:rsidP="00AB61A0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1,34</w:t>
            </w:r>
          </w:p>
        </w:tc>
      </w:tr>
      <w:tr w:rsidR="00AB61A0" w:rsidRPr="00006395" w:rsidTr="00956F9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  <w:jc w:val="center"/>
            </w:pPr>
            <w:r w:rsidRPr="00006395">
              <w:t>4.2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A77E8">
            <w:pPr>
              <w:ind w:firstLine="0"/>
              <w:rPr>
                <w:szCs w:val="28"/>
              </w:rPr>
            </w:pPr>
            <w:r w:rsidRPr="00006395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1A0" w:rsidRPr="00006395" w:rsidRDefault="00AB61A0" w:rsidP="00CC6585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1,98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1A0" w:rsidRPr="00006395" w:rsidRDefault="00AB61A0" w:rsidP="00AB61A0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0,24</w:t>
            </w:r>
          </w:p>
        </w:tc>
      </w:tr>
      <w:tr w:rsidR="00AB61A0" w:rsidRPr="00006395" w:rsidTr="009204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  <w:jc w:val="center"/>
            </w:pPr>
            <w:r w:rsidRPr="00006395"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</w:pPr>
            <w:r w:rsidRPr="00006395">
              <w:rPr>
                <w:rFonts w:eastAsia="Calibri"/>
                <w:lang w:eastAsia="en-US"/>
              </w:rPr>
              <w:t>Зоны инженерной и транспортной инфрастру</w:t>
            </w:r>
            <w:r w:rsidRPr="00006395">
              <w:rPr>
                <w:rFonts w:eastAsia="Calibri"/>
                <w:lang w:eastAsia="en-US"/>
              </w:rPr>
              <w:t>к</w:t>
            </w:r>
            <w:r w:rsidRPr="00006395">
              <w:rPr>
                <w:rFonts w:eastAsia="Calibri"/>
                <w:lang w:eastAsia="en-US"/>
              </w:rPr>
              <w:t>тур,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9204CB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47,48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9204CB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5,68</w:t>
            </w:r>
          </w:p>
        </w:tc>
      </w:tr>
      <w:tr w:rsidR="00AB61A0" w:rsidRPr="00006395" w:rsidTr="009204CB">
        <w:trPr>
          <w:trHeight w:val="2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  <w:jc w:val="center"/>
            </w:pPr>
            <w:r w:rsidRPr="00006395">
              <w:t>5.1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</w:pPr>
            <w:r w:rsidRPr="00006395">
              <w:t xml:space="preserve">Зона объектов улично-дорожной сети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A0" w:rsidRPr="00006395" w:rsidRDefault="00AB61A0" w:rsidP="009204CB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44,49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A0" w:rsidRPr="00006395" w:rsidRDefault="00AB61A0" w:rsidP="009204CB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5,32</w:t>
            </w:r>
          </w:p>
        </w:tc>
      </w:tr>
      <w:tr w:rsidR="00AB61A0" w:rsidRPr="00006395" w:rsidTr="009204CB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  <w:jc w:val="center"/>
            </w:pPr>
            <w:r w:rsidRPr="00006395">
              <w:t>5.2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</w:pPr>
            <w:r w:rsidRPr="00006395">
              <w:t>Зона объектов инженерной инфраструктуры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A0" w:rsidRPr="00006395" w:rsidRDefault="00AB61A0" w:rsidP="009204CB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2,99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A0" w:rsidRPr="00006395" w:rsidRDefault="00AB61A0" w:rsidP="009204CB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0,36</w:t>
            </w:r>
          </w:p>
        </w:tc>
      </w:tr>
      <w:tr w:rsidR="00AB61A0" w:rsidRPr="00006395" w:rsidTr="00956F9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ind w:firstLine="0"/>
              <w:jc w:val="center"/>
            </w:pPr>
            <w:r w:rsidRPr="00006395"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A0" w:rsidRPr="00006395" w:rsidRDefault="00AB61A0" w:rsidP="00DF377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Прочие территории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1A0" w:rsidRPr="00006395" w:rsidRDefault="00AB61A0" w:rsidP="00CC6585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578,91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1A0" w:rsidRPr="00006395" w:rsidRDefault="00AB61A0" w:rsidP="00AB61A0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69,20</w:t>
            </w:r>
          </w:p>
        </w:tc>
      </w:tr>
      <w:tr w:rsidR="00B053DD" w:rsidRPr="00006395" w:rsidTr="00DF377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053DD" w:rsidRPr="00006395" w:rsidRDefault="00B053DD" w:rsidP="00DF3774">
            <w:pPr>
              <w:jc w:val="center"/>
            </w:pP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53DD" w:rsidRPr="00006395" w:rsidRDefault="00B053DD" w:rsidP="00DF3774">
            <w:pPr>
              <w:ind w:firstLine="0"/>
            </w:pPr>
            <w:r w:rsidRPr="00006395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DD" w:rsidRPr="00006395" w:rsidRDefault="00B053DD" w:rsidP="00DF3774">
            <w:pPr>
              <w:ind w:hanging="1"/>
              <w:jc w:val="center"/>
            </w:pPr>
            <w:r w:rsidRPr="00006395">
              <w:t>836,6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100</w:t>
            </w:r>
          </w:p>
        </w:tc>
      </w:tr>
    </w:tbl>
    <w:p w:rsidR="00B053DD" w:rsidRPr="00006395" w:rsidRDefault="00B053DD" w:rsidP="00B053DD">
      <w:pPr>
        <w:ind w:firstLine="0"/>
        <w:jc w:val="center"/>
        <w:rPr>
          <w:b/>
        </w:rPr>
      </w:pPr>
      <w:r w:rsidRPr="00006395">
        <w:rPr>
          <w:b/>
        </w:rPr>
        <w:lastRenderedPageBreak/>
        <w:t>2.3. Улично-дорожная сеть, транспорт</w:t>
      </w:r>
    </w:p>
    <w:p w:rsidR="00B053DD" w:rsidRPr="00006395" w:rsidRDefault="00B053DD" w:rsidP="00B053DD">
      <w:pPr>
        <w:ind w:firstLine="0"/>
      </w:pPr>
    </w:p>
    <w:p w:rsidR="00B053DD" w:rsidRPr="00006395" w:rsidRDefault="00B053DD" w:rsidP="00B053DD">
      <w:pPr>
        <w:ind w:firstLine="0"/>
        <w:jc w:val="center"/>
        <w:rPr>
          <w:b/>
        </w:rPr>
      </w:pPr>
      <w:r w:rsidRPr="00006395">
        <w:rPr>
          <w:b/>
        </w:rPr>
        <w:t>2.3.1. Современное состояние</w:t>
      </w:r>
    </w:p>
    <w:p w:rsidR="00B053DD" w:rsidRPr="00006395" w:rsidRDefault="00B053DD" w:rsidP="00B053DD">
      <w:pPr>
        <w:ind w:firstLine="0"/>
      </w:pPr>
    </w:p>
    <w:p w:rsidR="00B053DD" w:rsidRPr="00006395" w:rsidRDefault="00B053DD" w:rsidP="00B053DD">
      <w:pPr>
        <w:spacing w:line="240" w:lineRule="atLeast"/>
      </w:pPr>
      <w:r w:rsidRPr="00006395">
        <w:t>Протяженность планируемой территории с севера на юг от ул. Подъемной – ул. Одоевского до ул. Иртышской – ул. Лесосечной составляет 4,3 км.</w:t>
      </w:r>
    </w:p>
    <w:p w:rsidR="007E3D64" w:rsidRPr="00006395" w:rsidRDefault="00B053DD" w:rsidP="00B053DD">
      <w:pPr>
        <w:spacing w:line="240" w:lineRule="atLeast"/>
      </w:pPr>
      <w:r w:rsidRPr="00006395">
        <w:t xml:space="preserve">Старое шоссе (от северной границы проектируемой территории до границы Советского и Первомайского районов) и </w:t>
      </w:r>
      <w:proofErr w:type="spellStart"/>
      <w:r w:rsidRPr="00006395">
        <w:t>Бердское</w:t>
      </w:r>
      <w:proofErr w:type="spellEnd"/>
      <w:r w:rsidRPr="00006395">
        <w:t xml:space="preserve"> шоссе (далее на юг) – единс</w:t>
      </w:r>
      <w:r w:rsidRPr="00006395">
        <w:t>т</w:t>
      </w:r>
      <w:r w:rsidRPr="00006395">
        <w:t xml:space="preserve">венная </w:t>
      </w:r>
      <w:r w:rsidR="007E3D64" w:rsidRPr="00006395">
        <w:t>магистральная дорога</w:t>
      </w:r>
      <w:r w:rsidRPr="00006395">
        <w:t xml:space="preserve">, обеспечивающая связь планируемой территорий с районами города и выход за городскую черту в южном направлении. </w:t>
      </w:r>
    </w:p>
    <w:p w:rsidR="00B053DD" w:rsidRPr="00006395" w:rsidRDefault="00B053DD" w:rsidP="00B053DD">
      <w:pPr>
        <w:spacing w:line="240" w:lineRule="atLeast"/>
      </w:pPr>
      <w:r w:rsidRPr="00006395">
        <w:t xml:space="preserve">Сеть улиц и </w:t>
      </w:r>
      <w:r w:rsidR="007E3D64" w:rsidRPr="00006395">
        <w:t>дорог местного значения</w:t>
      </w:r>
      <w:r w:rsidRPr="00006395">
        <w:t xml:space="preserve"> планируемой территории не соотве</w:t>
      </w:r>
      <w:r w:rsidRPr="00006395">
        <w:t>т</w:t>
      </w:r>
      <w:r w:rsidRPr="00006395">
        <w:t>ствует</w:t>
      </w:r>
      <w:r w:rsidR="007E3D64" w:rsidRPr="00006395">
        <w:t xml:space="preserve"> нормативным</w:t>
      </w:r>
      <w:r w:rsidRPr="00006395">
        <w:t xml:space="preserve"> требованиям к этим элементам улично-дорожной сети в ча</w:t>
      </w:r>
      <w:r w:rsidRPr="00006395">
        <w:t>с</w:t>
      </w:r>
      <w:r w:rsidRPr="00006395">
        <w:t>ти ширины в красных линиях, поперечного и продольного профилей, класса п</w:t>
      </w:r>
      <w:r w:rsidRPr="00006395">
        <w:t>о</w:t>
      </w:r>
      <w:r w:rsidRPr="00006395">
        <w:t>крытий, класса пересечений и примыканий. Часть улично-дорожной сети проложена по планируемой территории, подверженной затоплению 1 %-</w:t>
      </w:r>
      <w:proofErr w:type="spellStart"/>
      <w:r w:rsidRPr="00006395">
        <w:t>ным</w:t>
      </w:r>
      <w:proofErr w:type="spellEnd"/>
      <w:r w:rsidRPr="00006395">
        <w:t xml:space="preserve"> и </w:t>
      </w:r>
      <w:r w:rsidR="009853B0">
        <w:t xml:space="preserve">  </w:t>
      </w:r>
      <w:r w:rsidRPr="00006395">
        <w:t>10 %-</w:t>
      </w:r>
      <w:proofErr w:type="spellStart"/>
      <w:r w:rsidRPr="00006395">
        <w:t>ным</w:t>
      </w:r>
      <w:proofErr w:type="spellEnd"/>
      <w:r w:rsidRPr="00006395">
        <w:t xml:space="preserve"> паводком. Уличный общественный транспорт проложен только по </w:t>
      </w:r>
      <w:r w:rsidR="009853B0">
        <w:t xml:space="preserve">  </w:t>
      </w:r>
      <w:r w:rsidR="00AC0B19" w:rsidRPr="00006395">
        <w:t xml:space="preserve">Старому шоссе и </w:t>
      </w:r>
      <w:proofErr w:type="spellStart"/>
      <w:r w:rsidR="00AC0B19" w:rsidRPr="00006395">
        <w:t>Бердскому</w:t>
      </w:r>
      <w:proofErr w:type="spellEnd"/>
      <w:r w:rsidR="00AC0B19" w:rsidRPr="00006395">
        <w:t xml:space="preserve"> шоссе</w:t>
      </w:r>
      <w:r w:rsidRPr="00006395">
        <w:t xml:space="preserve">. В </w:t>
      </w:r>
      <w:proofErr w:type="gramStart"/>
      <w:r w:rsidRPr="00006395">
        <w:t>пределах</w:t>
      </w:r>
      <w:proofErr w:type="gramEnd"/>
      <w:r w:rsidRPr="00006395">
        <w:t xml:space="preserve"> планируемой территории постр</w:t>
      </w:r>
      <w:r w:rsidRPr="00006395">
        <w:t>о</w:t>
      </w:r>
      <w:r w:rsidRPr="00006395">
        <w:t xml:space="preserve">ен один внеуличный пешеходный переход через </w:t>
      </w:r>
      <w:r w:rsidR="00862A1D" w:rsidRPr="00006395">
        <w:t>Старое шоссе</w:t>
      </w:r>
      <w:r w:rsidRPr="00006395">
        <w:t>.</w:t>
      </w:r>
    </w:p>
    <w:p w:rsidR="00B053DD" w:rsidRPr="00006395" w:rsidRDefault="00B053DD" w:rsidP="00B053DD">
      <w:pPr>
        <w:spacing w:line="240" w:lineRule="atLeast"/>
      </w:pPr>
      <w:r w:rsidRPr="00006395">
        <w:t>Пригородный электротранспорт представлен южным направлением с двумя остановочными платформами («Матвеевка», «Нижняя Ельцовка») и одной ста</w:t>
      </w:r>
      <w:r w:rsidRPr="00006395">
        <w:t>н</w:t>
      </w:r>
      <w:r w:rsidRPr="00006395">
        <w:t>цией («Юность»).</w:t>
      </w:r>
    </w:p>
    <w:p w:rsidR="00B053DD" w:rsidRPr="00006395" w:rsidRDefault="00B053DD" w:rsidP="00B053DD">
      <w:pPr>
        <w:spacing w:line="240" w:lineRule="atLeast"/>
      </w:pPr>
      <w:r w:rsidRPr="00006395">
        <w:t>Причалов речного транспорта нет. Уличного электротранспорта нет. Горо</w:t>
      </w:r>
      <w:r w:rsidRPr="00006395">
        <w:t>д</w:t>
      </w:r>
      <w:r w:rsidRPr="00006395">
        <w:t xml:space="preserve">ского рельсового электротранспорта нет. Транспортно-пересадочные узлы не сформированы. </w:t>
      </w:r>
    </w:p>
    <w:p w:rsidR="00B053DD" w:rsidRPr="00006395" w:rsidRDefault="00B053DD" w:rsidP="00B053DD">
      <w:pPr>
        <w:spacing w:line="240" w:lineRule="atLeast"/>
      </w:pPr>
    </w:p>
    <w:p w:rsidR="00B053DD" w:rsidRPr="00006395" w:rsidRDefault="00B053DD" w:rsidP="00B053DD">
      <w:pPr>
        <w:ind w:firstLine="0"/>
        <w:jc w:val="center"/>
        <w:rPr>
          <w:b/>
        </w:rPr>
      </w:pPr>
      <w:r w:rsidRPr="00006395">
        <w:rPr>
          <w:b/>
        </w:rPr>
        <w:t>2.3.2. Проектное решение</w:t>
      </w:r>
    </w:p>
    <w:p w:rsidR="00B053DD" w:rsidRPr="00006395" w:rsidRDefault="00B053DD" w:rsidP="00B053DD"/>
    <w:p w:rsidR="00B053DD" w:rsidRPr="00006395" w:rsidRDefault="00B053DD" w:rsidP="00B053DD">
      <w:r w:rsidRPr="00006395">
        <w:t>Транспортная структура планируемой территории решена в соответствии с Генеральным планом города Новосибирска, программой строительства и реко</w:t>
      </w:r>
      <w:r w:rsidRPr="00006395">
        <w:t>н</w:t>
      </w:r>
      <w:r w:rsidRPr="00006395">
        <w:t>струкции объектов улично-дорожной сети города Новосибирска до 2015 года с прогнозом до 2030 года и Генеральной схемой развития улично-дорожной сети города Новосибирска (проект ЗАО «Научно-исследовательский и проектный и</w:t>
      </w:r>
      <w:r w:rsidRPr="00006395">
        <w:t>н</w:t>
      </w:r>
      <w:r w:rsidRPr="00006395">
        <w:t>ститут территориального развития и транспортной инфраструктуры» от 03.09.2008).</w:t>
      </w:r>
    </w:p>
    <w:p w:rsidR="00B053DD" w:rsidRPr="00006395" w:rsidRDefault="00B053DD" w:rsidP="00B053DD">
      <w:r w:rsidRPr="00006395">
        <w:t xml:space="preserve">Опорную </w:t>
      </w:r>
      <w:r w:rsidR="00AC3814" w:rsidRPr="00006395">
        <w:t>улично-дорожную</w:t>
      </w:r>
      <w:r w:rsidRPr="00006395">
        <w:t xml:space="preserve"> сеть планируемой территории предлагается с</w:t>
      </w:r>
      <w:r w:rsidRPr="00006395">
        <w:t>о</w:t>
      </w:r>
      <w:r w:rsidRPr="00006395">
        <w:t>ставить из тре</w:t>
      </w:r>
      <w:r w:rsidR="00AC3814" w:rsidRPr="00006395">
        <w:t>х магистральных дорог</w:t>
      </w:r>
      <w:r w:rsidRPr="00006395">
        <w:t xml:space="preserve">: Старого и </w:t>
      </w:r>
      <w:proofErr w:type="spellStart"/>
      <w:r w:rsidRPr="00006395">
        <w:t>Бердского</w:t>
      </w:r>
      <w:proofErr w:type="spellEnd"/>
      <w:r w:rsidRPr="00006395">
        <w:t xml:space="preserve"> шоссе – </w:t>
      </w:r>
      <w:r w:rsidR="00862A1D" w:rsidRPr="00006395">
        <w:t>магистрал</w:t>
      </w:r>
      <w:r w:rsidR="00862A1D" w:rsidRPr="00006395">
        <w:t>ь</w:t>
      </w:r>
      <w:r w:rsidR="00862A1D" w:rsidRPr="00006395">
        <w:t>ной дороги скоростного движения</w:t>
      </w:r>
      <w:r w:rsidRPr="00006395">
        <w:t xml:space="preserve"> </w:t>
      </w:r>
      <w:r w:rsidR="00AC3814" w:rsidRPr="00006395">
        <w:t>–</w:t>
      </w:r>
      <w:r w:rsidRPr="00006395">
        <w:t xml:space="preserve"> восточной части южного транспортного кольца; </w:t>
      </w:r>
      <w:r w:rsidR="00862A1D" w:rsidRPr="00006395">
        <w:t xml:space="preserve">перспективного </w:t>
      </w:r>
      <w:r w:rsidRPr="00006395">
        <w:t>Матвеевского мост</w:t>
      </w:r>
      <w:r w:rsidR="00862A1D" w:rsidRPr="00006395">
        <w:t xml:space="preserve">а </w:t>
      </w:r>
      <w:r w:rsidR="004512EC" w:rsidRPr="00006395">
        <w:t>– магистральной улицы</w:t>
      </w:r>
      <w:r w:rsidRPr="00006395">
        <w:t xml:space="preserve"> общегоро</w:t>
      </w:r>
      <w:r w:rsidRPr="00006395">
        <w:t>д</w:t>
      </w:r>
      <w:r w:rsidRPr="00006395">
        <w:t>ского значения регулируемого движения – части хордового транспортного кор</w:t>
      </w:r>
      <w:r w:rsidRPr="00006395">
        <w:t>и</w:t>
      </w:r>
      <w:r w:rsidRPr="00006395">
        <w:t>дора;</w:t>
      </w:r>
      <w:r w:rsidR="00862A1D" w:rsidRPr="00006395">
        <w:t xml:space="preserve"> перспективного</w:t>
      </w:r>
      <w:r w:rsidRPr="00006395">
        <w:t xml:space="preserve"> </w:t>
      </w:r>
      <w:proofErr w:type="spellStart"/>
      <w:r w:rsidRPr="00006395">
        <w:t>Нижне-Ельцовского</w:t>
      </w:r>
      <w:proofErr w:type="spellEnd"/>
      <w:r w:rsidRPr="00006395">
        <w:t xml:space="preserve"> мост</w:t>
      </w:r>
      <w:r w:rsidR="00862A1D" w:rsidRPr="00006395">
        <w:t>а</w:t>
      </w:r>
      <w:r w:rsidRPr="00006395">
        <w:t xml:space="preserve"> – час</w:t>
      </w:r>
      <w:r w:rsidR="004512EC" w:rsidRPr="00006395">
        <w:t>ти ю</w:t>
      </w:r>
      <w:r w:rsidRPr="00006395">
        <w:t xml:space="preserve">жного обхода – </w:t>
      </w:r>
      <w:r w:rsidR="00862A1D" w:rsidRPr="00006395">
        <w:t>маг</w:t>
      </w:r>
      <w:r w:rsidR="00862A1D" w:rsidRPr="00006395">
        <w:t>и</w:t>
      </w:r>
      <w:r w:rsidR="004512EC" w:rsidRPr="00006395">
        <w:t>стральной улицы</w:t>
      </w:r>
      <w:r w:rsidR="00862A1D" w:rsidRPr="00006395">
        <w:t xml:space="preserve"> общегородского значения регулируемого движения</w:t>
      </w:r>
      <w:r w:rsidR="004512EC" w:rsidRPr="00006395">
        <w:t>. Магистральные улицы</w:t>
      </w:r>
      <w:r w:rsidR="00862A1D" w:rsidRPr="00006395">
        <w:t xml:space="preserve"> общегородского значения регулируемого движения</w:t>
      </w:r>
      <w:r w:rsidRPr="00006395">
        <w:t xml:space="preserve"> опо</w:t>
      </w:r>
      <w:r w:rsidRPr="00006395">
        <w:t>р</w:t>
      </w:r>
      <w:r w:rsidRPr="00006395">
        <w:t>ной сети предполагается соединить между собой двумя транспортными развязк</w:t>
      </w:r>
      <w:r w:rsidRPr="00006395">
        <w:t>а</w:t>
      </w:r>
      <w:r w:rsidRPr="00006395">
        <w:t>ми в двух уровнях. Вдоль застроенной</w:t>
      </w:r>
      <w:r w:rsidR="00AC3814" w:rsidRPr="00006395">
        <w:t xml:space="preserve"> части планируемой</w:t>
      </w:r>
      <w:r w:rsidRPr="00006395">
        <w:t xml:space="preserve"> территории Старое шоссе предполагается дополнить боковым проездом. Кроме того, проектом пл</w:t>
      </w:r>
      <w:r w:rsidRPr="00006395">
        <w:t>а</w:t>
      </w:r>
      <w:r w:rsidRPr="00006395">
        <w:t>нировк</w:t>
      </w:r>
      <w:r w:rsidR="00B602B9" w:rsidRPr="00006395">
        <w:t xml:space="preserve">и </w:t>
      </w:r>
      <w:r w:rsidRPr="00006395">
        <w:t>предлагается сформировать две магистра</w:t>
      </w:r>
      <w:r w:rsidR="009E0DD1" w:rsidRPr="00006395">
        <w:t>льные улицы</w:t>
      </w:r>
      <w:r w:rsidRPr="00006395">
        <w:t>, не принадлеж</w:t>
      </w:r>
      <w:r w:rsidRPr="00006395">
        <w:t>а</w:t>
      </w:r>
      <w:r w:rsidRPr="00006395">
        <w:lastRenderedPageBreak/>
        <w:t>щие опорной</w:t>
      </w:r>
      <w:r w:rsidR="008A71F8" w:rsidRPr="00006395">
        <w:t xml:space="preserve"> улично-дорожной</w:t>
      </w:r>
      <w:r w:rsidRPr="00006395">
        <w:t xml:space="preserve"> сети, для обслуживания застроенной</w:t>
      </w:r>
      <w:r w:rsidR="008A71F8" w:rsidRPr="00006395">
        <w:t xml:space="preserve"> части план</w:t>
      </w:r>
      <w:r w:rsidR="008A71F8" w:rsidRPr="00006395">
        <w:t>и</w:t>
      </w:r>
      <w:r w:rsidR="008A71F8" w:rsidRPr="00006395">
        <w:t>руемой</w:t>
      </w:r>
      <w:r w:rsidRPr="00006395">
        <w:t xml:space="preserve"> территории. Обе магистра</w:t>
      </w:r>
      <w:r w:rsidR="002A1614" w:rsidRPr="00006395">
        <w:t>льные улицы</w:t>
      </w:r>
      <w:r w:rsidRPr="00006395">
        <w:t xml:space="preserve"> – районного значения. На магис</w:t>
      </w:r>
      <w:r w:rsidRPr="00006395">
        <w:t>т</w:t>
      </w:r>
      <w:r w:rsidRPr="00006395">
        <w:t>ра</w:t>
      </w:r>
      <w:r w:rsidR="002A1614" w:rsidRPr="00006395">
        <w:t>льной улице</w:t>
      </w:r>
      <w:r w:rsidRPr="00006395">
        <w:t xml:space="preserve"> районного значения, боковой проезд Старого шоссе и вновь фо</w:t>
      </w:r>
      <w:r w:rsidRPr="00006395">
        <w:t>р</w:t>
      </w:r>
      <w:r w:rsidRPr="00006395">
        <w:t>мируемую набережную проектом планировки предлагается вывести сеть жи</w:t>
      </w:r>
      <w:r w:rsidR="00B602B9" w:rsidRPr="00006395">
        <w:t>лых улиц.</w:t>
      </w:r>
      <w:r w:rsidRPr="00006395">
        <w:t xml:space="preserve"> </w:t>
      </w:r>
      <w:r w:rsidR="00862A1D" w:rsidRPr="00006395">
        <w:t>Магистральные улицы районного значения</w:t>
      </w:r>
      <w:r w:rsidRPr="00006395">
        <w:t xml:space="preserve"> пересекут дамбы</w:t>
      </w:r>
      <w:r w:rsidR="00862A1D" w:rsidRPr="00006395">
        <w:t xml:space="preserve"> перспективн</w:t>
      </w:r>
      <w:r w:rsidR="00862A1D" w:rsidRPr="00006395">
        <w:t>о</w:t>
      </w:r>
      <w:r w:rsidR="00862A1D" w:rsidRPr="00006395">
        <w:t>го</w:t>
      </w:r>
      <w:r w:rsidRPr="00006395">
        <w:t xml:space="preserve"> </w:t>
      </w:r>
      <w:proofErr w:type="spellStart"/>
      <w:r w:rsidRPr="00006395">
        <w:t>Нижне-Ельцовского</w:t>
      </w:r>
      <w:proofErr w:type="spellEnd"/>
      <w:r w:rsidRPr="00006395">
        <w:t xml:space="preserve"> и </w:t>
      </w:r>
      <w:r w:rsidR="00862A1D" w:rsidRPr="00006395">
        <w:t xml:space="preserve"> перспективного </w:t>
      </w:r>
      <w:r w:rsidRPr="00006395">
        <w:t xml:space="preserve">Матвеевского </w:t>
      </w:r>
      <w:r w:rsidR="00862A1D" w:rsidRPr="00006395">
        <w:t>мостов</w:t>
      </w:r>
      <w:r w:rsidRPr="00006395">
        <w:t xml:space="preserve"> в разных уровнях без развязок.</w:t>
      </w:r>
    </w:p>
    <w:p w:rsidR="00B053DD" w:rsidRPr="00006395" w:rsidRDefault="00B053DD" w:rsidP="00B053DD">
      <w:proofErr w:type="gramStart"/>
      <w:r w:rsidRPr="00006395">
        <w:t>В районе транспортной развязки</w:t>
      </w:r>
      <w:r w:rsidR="009E0DD1" w:rsidRPr="00006395">
        <w:t xml:space="preserve"> перспективного</w:t>
      </w:r>
      <w:r w:rsidRPr="00006395">
        <w:t xml:space="preserve"> Матвеевского </w:t>
      </w:r>
      <w:r w:rsidR="009E0DD1" w:rsidRPr="00006395">
        <w:t>моста</w:t>
      </w:r>
      <w:r w:rsidRPr="00006395">
        <w:t xml:space="preserve"> со Старым шоссе и южным направлением железной дороги проектом планировки предполагается сформировать транспортно-пересадочный узел с перехватыва</w:t>
      </w:r>
      <w:r w:rsidRPr="00006395">
        <w:t>ю</w:t>
      </w:r>
      <w:r w:rsidRPr="00006395">
        <w:t>щими автомобильными стоянками, остановками рельсового и уличного общес</w:t>
      </w:r>
      <w:r w:rsidRPr="00006395">
        <w:t>т</w:t>
      </w:r>
      <w:r w:rsidRPr="00006395">
        <w:t>венного транспорта.</w:t>
      </w:r>
      <w:proofErr w:type="gramEnd"/>
      <w:r w:rsidRPr="00006395">
        <w:t xml:space="preserve"> Уличный общественный транспорт предполагается запустить по </w:t>
      </w:r>
      <w:r w:rsidR="002A1614" w:rsidRPr="00006395">
        <w:t>магистральным улицам районного значения</w:t>
      </w:r>
      <w:r w:rsidRPr="00006395">
        <w:t>. Ускоренный уличный обществе</w:t>
      </w:r>
      <w:r w:rsidRPr="00006395">
        <w:t>н</w:t>
      </w:r>
      <w:r w:rsidRPr="00006395">
        <w:t>ный транс</w:t>
      </w:r>
      <w:r w:rsidR="009E0DD1" w:rsidRPr="00006395">
        <w:t>порт (экспресс) – по магистральным дорогам</w:t>
      </w:r>
      <w:r w:rsidRPr="00006395">
        <w:t xml:space="preserve"> опорной</w:t>
      </w:r>
      <w:r w:rsidR="002A1614" w:rsidRPr="00006395">
        <w:t xml:space="preserve"> улично-дорожной</w:t>
      </w:r>
      <w:r w:rsidRPr="00006395">
        <w:t xml:space="preserve"> сети. Остановочные пункты ускоренного уличного</w:t>
      </w:r>
      <w:r w:rsidR="009E0DD1" w:rsidRPr="00006395">
        <w:t xml:space="preserve"> общественного</w:t>
      </w:r>
      <w:r w:rsidRPr="00006395">
        <w:t xml:space="preserve"> транспорта предполагается связать с остановочными пунктами пригородного электропоезда удобными пешеходными </w:t>
      </w:r>
      <w:r w:rsidR="002A1614" w:rsidRPr="00006395">
        <w:t>переходами</w:t>
      </w:r>
      <w:r w:rsidRPr="00006395">
        <w:t>, в том числе и внеуличными.</w:t>
      </w:r>
    </w:p>
    <w:p w:rsidR="00B053DD" w:rsidRPr="00006395" w:rsidRDefault="00B053DD" w:rsidP="00B053DD">
      <w:r w:rsidRPr="00006395">
        <w:t>Организация остановочных пунктов водного транспорта в пределах план</w:t>
      </w:r>
      <w:r w:rsidRPr="00006395">
        <w:t>и</w:t>
      </w:r>
      <w:r w:rsidRPr="00006395">
        <w:t>руемой территории не предполагается.</w:t>
      </w:r>
    </w:p>
    <w:p w:rsidR="00B053DD" w:rsidRPr="00006395" w:rsidRDefault="00B053DD" w:rsidP="00B053DD">
      <w:r w:rsidRPr="00006395">
        <w:t>Хранение личного легкового автомобильного транспорта граждан, прож</w:t>
      </w:r>
      <w:r w:rsidRPr="00006395">
        <w:t>и</w:t>
      </w:r>
      <w:r w:rsidR="002A1614" w:rsidRPr="00006395">
        <w:t xml:space="preserve">вающих в зонах </w:t>
      </w:r>
      <w:r w:rsidRPr="00006395">
        <w:t>застройки</w:t>
      </w:r>
      <w:r w:rsidR="002A1614" w:rsidRPr="00006395">
        <w:t xml:space="preserve"> индивидуальными жилыми домами</w:t>
      </w:r>
      <w:r w:rsidRPr="00006395">
        <w:t>, предполагается на территории домовладений. Для граждан, проживающих в многоквартирных д</w:t>
      </w:r>
      <w:r w:rsidRPr="00006395">
        <w:t>о</w:t>
      </w:r>
      <w:r w:rsidRPr="00006395">
        <w:t>мах, предполагается устройство стоянок в пределах жилых зон по расчету исходя из уровня автомобилизации 400 единиц на 1000 человек. Капитальные боковые гаражи для личных автомобилей граждан, расположенные в полосе отвода желе</w:t>
      </w:r>
      <w:r w:rsidRPr="00006395">
        <w:t>з</w:t>
      </w:r>
      <w:r w:rsidRPr="00006395">
        <w:t>ной дороги, предполагается сохранить на расчетный период.</w:t>
      </w:r>
    </w:p>
    <w:p w:rsidR="00467147" w:rsidRPr="00006395" w:rsidRDefault="00467147" w:rsidP="00C6577D">
      <w:r w:rsidRPr="00006395">
        <w:t xml:space="preserve">Площадки для съезда автомобильного транспорта, остановочные карманы и павильоны, предприятия по обслуживанию автотранспорта вдоль </w:t>
      </w:r>
      <w:r w:rsidR="00C6577D" w:rsidRPr="00006395">
        <w:t>магистральной</w:t>
      </w:r>
      <w:r w:rsidRPr="00006395">
        <w:t xml:space="preserve"> дороги скоростного движения предполагается организовать в соответствии с Ф</w:t>
      </w:r>
      <w:r w:rsidRPr="00006395">
        <w:t>е</w:t>
      </w:r>
      <w:r w:rsidRPr="00006395">
        <w:t>деральным законом</w:t>
      </w:r>
      <w:r w:rsidR="003B69F9" w:rsidRPr="00006395">
        <w:t xml:space="preserve"> от 08.11.2007</w:t>
      </w:r>
      <w:r w:rsidRPr="00006395">
        <w:t xml:space="preserve"> </w:t>
      </w:r>
      <w:r w:rsidR="003B69F9" w:rsidRPr="00006395">
        <w:t>№ 257-ФЗ «</w:t>
      </w:r>
      <w:r w:rsidRPr="00006395">
        <w:t>Об автомобильных дорогах и о д</w:t>
      </w:r>
      <w:r w:rsidRPr="00006395">
        <w:t>о</w:t>
      </w:r>
      <w:r w:rsidRPr="00006395">
        <w:t>рожной деятельности в Российской Федерации и о внесении изменений в отдел</w:t>
      </w:r>
      <w:r w:rsidRPr="00006395">
        <w:t>ь</w:t>
      </w:r>
      <w:r w:rsidRPr="00006395">
        <w:t>ные законодате</w:t>
      </w:r>
      <w:r w:rsidR="003B69F9" w:rsidRPr="00006395">
        <w:t>льные акты Российской Федерации»</w:t>
      </w:r>
      <w:r w:rsidRPr="00006395">
        <w:t>.</w:t>
      </w:r>
    </w:p>
    <w:p w:rsidR="00B053DD" w:rsidRPr="00006395" w:rsidRDefault="00B053DD" w:rsidP="00B053DD">
      <w:r w:rsidRPr="00006395">
        <w:t xml:space="preserve">Общая протяженность магистральной улично-дорожной сети </w:t>
      </w:r>
      <w:r w:rsidR="00FF4575" w:rsidRPr="00006395">
        <w:t>–</w:t>
      </w:r>
      <w:r w:rsidRPr="00006395">
        <w:t xml:space="preserve"> </w:t>
      </w:r>
      <w:r w:rsidR="00AE23B7" w:rsidRPr="00006395">
        <w:t>7,54</w:t>
      </w:r>
      <w:r w:rsidRPr="00006395">
        <w:t xml:space="preserve"> км, в том числе опорной</w:t>
      </w:r>
      <w:r w:rsidR="00B602B9" w:rsidRPr="00006395">
        <w:t xml:space="preserve"> – </w:t>
      </w:r>
      <w:r w:rsidR="004C074F" w:rsidRPr="00006395">
        <w:t>4,03</w:t>
      </w:r>
      <w:r w:rsidRPr="00006395">
        <w:t xml:space="preserve"> км.</w:t>
      </w:r>
    </w:p>
    <w:p w:rsidR="00B053DD" w:rsidRPr="00006395" w:rsidRDefault="00B053DD" w:rsidP="00B053DD">
      <w:r w:rsidRPr="00006395">
        <w:t xml:space="preserve">Плотность магистральной улично-дорожной сети </w:t>
      </w:r>
      <w:r w:rsidR="00B602B9" w:rsidRPr="00006395">
        <w:t>–</w:t>
      </w:r>
      <w:r w:rsidRPr="00006395">
        <w:t xml:space="preserve"> </w:t>
      </w:r>
      <w:r w:rsidR="00AE23B7" w:rsidRPr="00006395">
        <w:t>2,8</w:t>
      </w:r>
      <w:r w:rsidRPr="00006395">
        <w:t xml:space="preserve"> км/кв. км.</w:t>
      </w:r>
    </w:p>
    <w:p w:rsidR="00B053DD" w:rsidRPr="00006395" w:rsidRDefault="00B053DD" w:rsidP="00B053DD">
      <w:r w:rsidRPr="00006395">
        <w:t xml:space="preserve">Общая протяженность улично-дорожной сети – </w:t>
      </w:r>
      <w:r w:rsidR="00AE23B7" w:rsidRPr="00006395">
        <w:t>12,64</w:t>
      </w:r>
      <w:r w:rsidRPr="00006395">
        <w:t xml:space="preserve"> км.</w:t>
      </w:r>
    </w:p>
    <w:p w:rsidR="00B053DD" w:rsidRPr="00006395" w:rsidRDefault="00B053DD" w:rsidP="00B053DD">
      <w:r w:rsidRPr="00006395">
        <w:t xml:space="preserve">Плотность улично-дорожной сети – </w:t>
      </w:r>
      <w:r w:rsidR="00AE23B7" w:rsidRPr="00006395">
        <w:t>4,8</w:t>
      </w:r>
      <w:r w:rsidRPr="00006395">
        <w:t xml:space="preserve"> км/кв. км.</w:t>
      </w:r>
    </w:p>
    <w:p w:rsidR="00CB40C9" w:rsidRPr="00006395" w:rsidRDefault="00CB40C9" w:rsidP="00B053DD">
      <w:pPr>
        <w:ind w:firstLine="0"/>
        <w:jc w:val="center"/>
        <w:rPr>
          <w:b/>
        </w:rPr>
      </w:pPr>
    </w:p>
    <w:p w:rsidR="00B053DD" w:rsidRPr="00006395" w:rsidRDefault="00B053DD" w:rsidP="00B053DD">
      <w:pPr>
        <w:ind w:firstLine="0"/>
        <w:jc w:val="center"/>
        <w:rPr>
          <w:b/>
        </w:rPr>
      </w:pPr>
      <w:r w:rsidRPr="00006395">
        <w:rPr>
          <w:b/>
        </w:rPr>
        <w:t>2.4. Инженерное обеспечение</w:t>
      </w:r>
      <w:r w:rsidR="009853B0">
        <w:rPr>
          <w:b/>
        </w:rPr>
        <w:t xml:space="preserve"> планируемой</w:t>
      </w:r>
      <w:r w:rsidRPr="00006395">
        <w:rPr>
          <w:b/>
        </w:rPr>
        <w:t xml:space="preserve"> территории</w:t>
      </w:r>
    </w:p>
    <w:p w:rsidR="00B053DD" w:rsidRPr="00006395" w:rsidRDefault="00B053DD" w:rsidP="00B053DD">
      <w:pPr>
        <w:ind w:firstLine="0"/>
      </w:pPr>
    </w:p>
    <w:p w:rsidR="00B053DD" w:rsidRPr="00006395" w:rsidRDefault="00B053DD" w:rsidP="00B053DD">
      <w:pPr>
        <w:ind w:firstLine="0"/>
        <w:jc w:val="center"/>
        <w:rPr>
          <w:b/>
        </w:rPr>
      </w:pPr>
      <w:r w:rsidRPr="00006395">
        <w:rPr>
          <w:b/>
        </w:rPr>
        <w:t>2.4.1. Водоснабжение</w:t>
      </w:r>
    </w:p>
    <w:p w:rsidR="00B053DD" w:rsidRPr="00006395" w:rsidRDefault="00B053DD" w:rsidP="00B053DD">
      <w:pPr>
        <w:ind w:firstLine="0"/>
        <w:rPr>
          <w:b/>
          <w:sz w:val="24"/>
        </w:rPr>
      </w:pPr>
    </w:p>
    <w:p w:rsidR="00B053DD" w:rsidRPr="00006395" w:rsidRDefault="00B053DD" w:rsidP="00B053DD">
      <w:pPr>
        <w:ind w:firstLine="0"/>
        <w:jc w:val="center"/>
        <w:rPr>
          <w:b/>
        </w:rPr>
      </w:pPr>
      <w:r w:rsidRPr="00006395">
        <w:rPr>
          <w:b/>
        </w:rPr>
        <w:t>2.4.1.1. Существующее положение</w:t>
      </w:r>
    </w:p>
    <w:p w:rsidR="00B053DD" w:rsidRPr="00006395" w:rsidRDefault="00B053DD" w:rsidP="00B053DD">
      <w:pPr>
        <w:ind w:firstLine="0"/>
      </w:pPr>
    </w:p>
    <w:p w:rsidR="00FF4575" w:rsidRPr="00006395" w:rsidRDefault="00FF4575" w:rsidP="00FF4575">
      <w:r w:rsidRPr="00006395">
        <w:t>Существующая схема водоснабжения прибрежной части планируемой те</w:t>
      </w:r>
      <w:r w:rsidRPr="00006395">
        <w:t>р</w:t>
      </w:r>
      <w:r w:rsidRPr="00006395">
        <w:t xml:space="preserve">ритории в Первомайском районе, в границах Старого шоссе, ул. Одоевского – </w:t>
      </w:r>
      <w:r w:rsidRPr="00006395">
        <w:lastRenderedPageBreak/>
        <w:t>ул.</w:t>
      </w:r>
      <w:r w:rsidR="009204CB">
        <w:t> </w:t>
      </w:r>
      <w:r w:rsidRPr="00006395">
        <w:t>Подъемной (</w:t>
      </w:r>
      <w:r w:rsidR="00E701D8" w:rsidRPr="00006395">
        <w:t>перспективный</w:t>
      </w:r>
      <w:r w:rsidRPr="00006395">
        <w:t xml:space="preserve"> </w:t>
      </w:r>
      <w:proofErr w:type="spellStart"/>
      <w:r w:rsidRPr="00006395">
        <w:t>Матвеевский</w:t>
      </w:r>
      <w:proofErr w:type="spellEnd"/>
      <w:r w:rsidRPr="00006395">
        <w:t xml:space="preserve"> мост), береговой линии реки Оби и п</w:t>
      </w:r>
      <w:r w:rsidR="00E701D8" w:rsidRPr="00006395">
        <w:t>ерспективного</w:t>
      </w:r>
      <w:r w:rsidRPr="00006395">
        <w:t xml:space="preserve"> </w:t>
      </w:r>
      <w:proofErr w:type="spellStart"/>
      <w:r w:rsidRPr="00006395">
        <w:t>Нижне-Ельцовского</w:t>
      </w:r>
      <w:proofErr w:type="spellEnd"/>
      <w:r w:rsidRPr="00006395">
        <w:t xml:space="preserve"> моста представляет собой централизованную систему подачи воды. Основные магистральные сети закольцованы. Вода по св</w:t>
      </w:r>
      <w:r w:rsidRPr="00006395">
        <w:t>о</w:t>
      </w:r>
      <w:r w:rsidRPr="00006395">
        <w:t xml:space="preserve">ему составу соответствует требованиям </w:t>
      </w:r>
      <w:r w:rsidR="003A5E0D">
        <w:t>«</w:t>
      </w:r>
      <w:r w:rsidRPr="00006395">
        <w:t>Вода питьевая. Общие требования к о</w:t>
      </w:r>
      <w:r w:rsidRPr="00006395">
        <w:t>р</w:t>
      </w:r>
      <w:r w:rsidRPr="00006395">
        <w:t>ганизации и методам контроля качества</w:t>
      </w:r>
      <w:r w:rsidR="003A5E0D">
        <w:t>.</w:t>
      </w:r>
      <w:r w:rsidR="003A5E0D" w:rsidRPr="003A5E0D">
        <w:t xml:space="preserve"> </w:t>
      </w:r>
      <w:r w:rsidR="003A5E0D" w:rsidRPr="00006395">
        <w:t>ГОСТ 51232-98</w:t>
      </w:r>
      <w:r w:rsidRPr="00006395">
        <w:t>» и Санитарн</w:t>
      </w:r>
      <w:r w:rsidR="003B69F9" w:rsidRPr="00006395">
        <w:t>о-эпидемиологическим п</w:t>
      </w:r>
      <w:r w:rsidR="00873B9B" w:rsidRPr="00006395">
        <w:t>равила</w:t>
      </w:r>
      <w:r w:rsidR="003B69F9" w:rsidRPr="00006395">
        <w:t>м</w:t>
      </w:r>
      <w:r w:rsidR="00873B9B" w:rsidRPr="00006395">
        <w:t xml:space="preserve"> и</w:t>
      </w:r>
      <w:r w:rsidR="003B69F9" w:rsidRPr="00006395">
        <w:t xml:space="preserve"> нормативам </w:t>
      </w:r>
      <w:proofErr w:type="spellStart"/>
      <w:r w:rsidR="003B69F9" w:rsidRPr="00006395">
        <w:t>СанПиН</w:t>
      </w:r>
      <w:proofErr w:type="spellEnd"/>
      <w:r w:rsidRPr="00006395">
        <w:t xml:space="preserve"> 2.1.4.1074-01</w:t>
      </w:r>
      <w:r w:rsidR="003B69F9" w:rsidRPr="00006395">
        <w:t>. Питьевая вода и водоснабжение населенных мест. Питьевая вода. Гигиенические требов</w:t>
      </w:r>
      <w:r w:rsidR="003B69F9" w:rsidRPr="00006395">
        <w:t>а</w:t>
      </w:r>
      <w:r w:rsidR="003B69F9" w:rsidRPr="00006395">
        <w:t>ния к качеству воды централизованных систем питьевого водоснабжения</w:t>
      </w:r>
      <w:proofErr w:type="gramStart"/>
      <w:r w:rsidR="003B69F9" w:rsidRPr="00006395">
        <w:t>.</w:t>
      </w:r>
      <w:proofErr w:type="gramEnd"/>
      <w:r w:rsidR="003B69F9" w:rsidRPr="00006395">
        <w:t xml:space="preserve"> </w:t>
      </w:r>
      <w:proofErr w:type="gramStart"/>
      <w:r w:rsidR="003B69F9" w:rsidRPr="00006395">
        <w:t>к</w:t>
      </w:r>
      <w:proofErr w:type="gramEnd"/>
      <w:r w:rsidR="003B69F9" w:rsidRPr="00006395">
        <w:t>о</w:t>
      </w:r>
      <w:r w:rsidR="003B69F9" w:rsidRPr="00006395">
        <w:t>н</w:t>
      </w:r>
      <w:r w:rsidR="003B69F9" w:rsidRPr="00006395">
        <w:t>троль качества. Гигиенические требования к обеспечению безопасности систем горячего водоснабжения».</w:t>
      </w:r>
    </w:p>
    <w:p w:rsidR="00B053DD" w:rsidRPr="00006395" w:rsidRDefault="00B053DD" w:rsidP="00B053DD">
      <w:r w:rsidRPr="00006395">
        <w:t>Водоснабжение планируемой территории осуществляется от</w:t>
      </w:r>
      <w:r w:rsidR="003B69F9" w:rsidRPr="00006395">
        <w:t xml:space="preserve"> территории, ограниченной дамбой Комсомольского железнодорожного моста, </w:t>
      </w:r>
      <w:proofErr w:type="spellStart"/>
      <w:r w:rsidR="003B69F9" w:rsidRPr="00006395">
        <w:t>Бердским</w:t>
      </w:r>
      <w:proofErr w:type="spellEnd"/>
      <w:r w:rsidR="003B69F9" w:rsidRPr="00006395">
        <w:t xml:space="preserve"> шо</w:t>
      </w:r>
      <w:r w:rsidR="003B69F9" w:rsidRPr="00006395">
        <w:t>с</w:t>
      </w:r>
      <w:r w:rsidR="003B69F9" w:rsidRPr="00006395">
        <w:t xml:space="preserve">се, направлением перспективного </w:t>
      </w:r>
      <w:proofErr w:type="spellStart"/>
      <w:r w:rsidR="003B69F9" w:rsidRPr="00006395">
        <w:t>Нижне-Ельцовского</w:t>
      </w:r>
      <w:proofErr w:type="spellEnd"/>
      <w:r w:rsidR="003B69F9" w:rsidRPr="00006395">
        <w:t xml:space="preserve"> моста и рекой Обь</w:t>
      </w:r>
      <w:r w:rsidR="009204CB">
        <w:t>ю</w:t>
      </w:r>
      <w:r w:rsidR="003B69F9" w:rsidRPr="00006395">
        <w:t xml:space="preserve"> в Пе</w:t>
      </w:r>
      <w:r w:rsidR="003B69F9" w:rsidRPr="00006395">
        <w:t>р</w:t>
      </w:r>
      <w:r w:rsidR="003B69F9" w:rsidRPr="00006395">
        <w:t>вомайском районе</w:t>
      </w:r>
      <w:r w:rsidR="00695189" w:rsidRPr="00006395">
        <w:t xml:space="preserve"> </w:t>
      </w:r>
      <w:r w:rsidR="002A75C5" w:rsidRPr="00006395">
        <w:t>(далее</w:t>
      </w:r>
      <w:r w:rsidR="00695189" w:rsidRPr="00006395">
        <w:t xml:space="preserve"> –</w:t>
      </w:r>
      <w:r w:rsidRPr="00006395">
        <w:t xml:space="preserve"> Первомай</w:t>
      </w:r>
      <w:r w:rsidR="002A75C5" w:rsidRPr="00006395">
        <w:t>ская зона</w:t>
      </w:r>
      <w:r w:rsidRPr="00006395">
        <w:t xml:space="preserve"> № 2</w:t>
      </w:r>
      <w:r w:rsidR="002A75C5" w:rsidRPr="00006395">
        <w:t>)</w:t>
      </w:r>
      <w:r w:rsidRPr="00006395">
        <w:t>. Подача воды в Первома</w:t>
      </w:r>
      <w:r w:rsidRPr="00006395">
        <w:t>й</w:t>
      </w:r>
      <w:r w:rsidRPr="00006395">
        <w:t xml:space="preserve">скую зону № 2 осуществляется от насосной станции (далее – НС) II подъема на площадке насосно-фильтрованной станции (далее – НФС) НФС-5 по водоводам Д 1000 мм, Д 700 мм в неравномерном режиме. </w:t>
      </w:r>
    </w:p>
    <w:p w:rsidR="00B053DD" w:rsidRPr="00006395" w:rsidRDefault="00B053DD" w:rsidP="00B053DD">
      <w:r w:rsidRPr="00006395">
        <w:t>Для снижения давления на подключении к магистральным водоводам тр</w:t>
      </w:r>
      <w:r w:rsidRPr="00006395">
        <w:t>е</w:t>
      </w:r>
      <w:r w:rsidRPr="00006395">
        <w:t>буется установка регуляторов давления.</w:t>
      </w:r>
    </w:p>
    <w:p w:rsidR="00B053DD" w:rsidRPr="00006395" w:rsidRDefault="00B053DD" w:rsidP="00B053DD"/>
    <w:p w:rsidR="00B053DD" w:rsidRPr="00006395" w:rsidRDefault="00B053DD" w:rsidP="00B053DD">
      <w:pPr>
        <w:ind w:firstLine="0"/>
        <w:jc w:val="center"/>
        <w:rPr>
          <w:b/>
        </w:rPr>
      </w:pPr>
      <w:r w:rsidRPr="00006395">
        <w:rPr>
          <w:b/>
        </w:rPr>
        <w:t>2.4.1.2. </w:t>
      </w:r>
      <w:r w:rsidR="00FF4575" w:rsidRPr="00006395">
        <w:rPr>
          <w:b/>
        </w:rPr>
        <w:t>Проектное решение системы</w:t>
      </w:r>
      <w:r w:rsidRPr="00006395">
        <w:rPr>
          <w:b/>
        </w:rPr>
        <w:t xml:space="preserve"> водоснабжения</w:t>
      </w:r>
    </w:p>
    <w:p w:rsidR="00B053DD" w:rsidRPr="00006395" w:rsidRDefault="00B053DD" w:rsidP="00B053DD"/>
    <w:p w:rsidR="00B053DD" w:rsidRPr="00006395" w:rsidRDefault="00B053DD" w:rsidP="00B053DD">
      <w:r w:rsidRPr="00006395">
        <w:t>Проектируемая схема водоснабжения прибрежной территории</w:t>
      </w:r>
      <w:r w:rsidR="009204CB">
        <w:t>,</w:t>
      </w:r>
      <w:r w:rsidRPr="00006395">
        <w:t xml:space="preserve"> </w:t>
      </w:r>
      <w:r w:rsidR="00921B8E" w:rsidRPr="00006395">
        <w:rPr>
          <w:szCs w:val="28"/>
        </w:rPr>
        <w:t>ограниче</w:t>
      </w:r>
      <w:r w:rsidR="00921B8E" w:rsidRPr="00006395">
        <w:rPr>
          <w:szCs w:val="28"/>
        </w:rPr>
        <w:t>н</w:t>
      </w:r>
      <w:r w:rsidR="00921B8E" w:rsidRPr="00006395">
        <w:rPr>
          <w:szCs w:val="28"/>
        </w:rPr>
        <w:t xml:space="preserve">ной направлением перспективного Матвеевского моста, </w:t>
      </w:r>
      <w:proofErr w:type="spellStart"/>
      <w:r w:rsidR="00921B8E" w:rsidRPr="00006395">
        <w:rPr>
          <w:szCs w:val="28"/>
        </w:rPr>
        <w:t>Бердским</w:t>
      </w:r>
      <w:proofErr w:type="spellEnd"/>
      <w:r w:rsidR="00921B8E" w:rsidRPr="00006395">
        <w:rPr>
          <w:szCs w:val="28"/>
        </w:rPr>
        <w:t xml:space="preserve"> шоссе, напра</w:t>
      </w:r>
      <w:r w:rsidR="00921B8E" w:rsidRPr="00006395">
        <w:rPr>
          <w:szCs w:val="28"/>
        </w:rPr>
        <w:t>в</w:t>
      </w:r>
      <w:r w:rsidR="00921B8E" w:rsidRPr="00006395">
        <w:rPr>
          <w:szCs w:val="28"/>
        </w:rPr>
        <w:t xml:space="preserve">лением перспективного </w:t>
      </w:r>
      <w:proofErr w:type="spellStart"/>
      <w:r w:rsidR="00921B8E" w:rsidRPr="00006395">
        <w:rPr>
          <w:szCs w:val="28"/>
        </w:rPr>
        <w:t>Нижне-Ельцовского</w:t>
      </w:r>
      <w:proofErr w:type="spellEnd"/>
      <w:r w:rsidR="00921B8E" w:rsidRPr="00006395">
        <w:rPr>
          <w:szCs w:val="28"/>
        </w:rPr>
        <w:t xml:space="preserve"> моста и рекой Обью, в</w:t>
      </w:r>
      <w:r w:rsidR="009204CB">
        <w:rPr>
          <w:szCs w:val="28"/>
        </w:rPr>
        <w:t xml:space="preserve"> </w:t>
      </w:r>
      <w:r w:rsidR="00921B8E" w:rsidRPr="00006395">
        <w:rPr>
          <w:szCs w:val="28"/>
        </w:rPr>
        <w:t>Первома</w:t>
      </w:r>
      <w:r w:rsidR="00921B8E" w:rsidRPr="00006395">
        <w:rPr>
          <w:szCs w:val="28"/>
        </w:rPr>
        <w:t>й</w:t>
      </w:r>
      <w:r w:rsidR="00921B8E" w:rsidRPr="00006395">
        <w:rPr>
          <w:szCs w:val="28"/>
        </w:rPr>
        <w:t>ском районе</w:t>
      </w:r>
      <w:r w:rsidRPr="00006395">
        <w:t xml:space="preserve"> выполнена на основании технических условий муниципального унитарного предприятия (далее </w:t>
      </w:r>
      <w:r w:rsidR="001460C5" w:rsidRPr="00006395">
        <w:t>–</w:t>
      </w:r>
      <w:r w:rsidRPr="00006395">
        <w:t xml:space="preserve"> МУП) г</w:t>
      </w:r>
      <w:r w:rsidR="009204CB">
        <w:t>.</w:t>
      </w:r>
      <w:r w:rsidRPr="00006395">
        <w:t xml:space="preserve"> Новосибирска «ГОРВОДОКАНАЛ» от 09.03.2011 № 5-240 и проекта «Схема водоснабжения города Новосибирска», ра</w:t>
      </w:r>
      <w:r w:rsidRPr="00006395">
        <w:t>з</w:t>
      </w:r>
      <w:r w:rsidRPr="00006395">
        <w:t>работанного ОАО «</w:t>
      </w:r>
      <w:proofErr w:type="spellStart"/>
      <w:r w:rsidRPr="00006395">
        <w:t>Сибгипрокоммунводоканал</w:t>
      </w:r>
      <w:proofErr w:type="spellEnd"/>
      <w:r w:rsidRPr="00006395">
        <w:t>» в 2009</w:t>
      </w:r>
      <w:r w:rsidR="009204CB">
        <w:t xml:space="preserve"> </w:t>
      </w:r>
      <w:r w:rsidRPr="00006395">
        <w:t>году.</w:t>
      </w:r>
    </w:p>
    <w:p w:rsidR="00B053DD" w:rsidRPr="00006395" w:rsidRDefault="00B053DD" w:rsidP="00B053DD">
      <w:r w:rsidRPr="00006395">
        <w:t>Для обеспечения стабильного водоснабжения существующей и проектиру</w:t>
      </w:r>
      <w:r w:rsidRPr="00006395">
        <w:t>е</w:t>
      </w:r>
      <w:r w:rsidRPr="00006395">
        <w:t>мой застройки планируемой территории необходимо:</w:t>
      </w:r>
    </w:p>
    <w:p w:rsidR="00B053DD" w:rsidRPr="00006395" w:rsidRDefault="00B053DD" w:rsidP="00B053DD">
      <w:r w:rsidRPr="00006395">
        <w:t xml:space="preserve">проложить участок водовода Д 1000 мм протяженностью </w:t>
      </w:r>
      <w:smartTag w:uri="urn:schemas-microsoft-com:office:smarttags" w:element="metricconverter">
        <w:smartTagPr>
          <w:attr w:name="ProductID" w:val="830 м"/>
        </w:smartTagPr>
        <w:r w:rsidRPr="00006395">
          <w:t>830 м</w:t>
        </w:r>
      </w:smartTag>
      <w:r w:rsidRPr="00006395">
        <w:t xml:space="preserve"> от камеры </w:t>
      </w:r>
      <w:proofErr w:type="spellStart"/>
      <w:r w:rsidRPr="00006395">
        <w:t>дюкерного</w:t>
      </w:r>
      <w:proofErr w:type="spellEnd"/>
      <w:r w:rsidRPr="00006395">
        <w:t xml:space="preserve"> перехода через реку Обь до водовода Д 1000</w:t>
      </w:r>
      <w:r w:rsidRPr="00006395">
        <w:rPr>
          <w:lang w:val="en-US"/>
        </w:rPr>
        <w:t> </w:t>
      </w:r>
      <w:r w:rsidRPr="00006395">
        <w:t>мм;</w:t>
      </w:r>
    </w:p>
    <w:p w:rsidR="00B053DD" w:rsidRPr="00006395" w:rsidRDefault="00B053DD" w:rsidP="00B053DD">
      <w:r w:rsidRPr="00006395">
        <w:t>проложить водопроводные сети Д 300 мм, Д 200</w:t>
      </w:r>
      <w:r w:rsidRPr="00006395">
        <w:rPr>
          <w:sz w:val="26"/>
          <w:szCs w:val="26"/>
        </w:rPr>
        <w:t>, Д160</w:t>
      </w:r>
      <w:r w:rsidRPr="00006395">
        <w:t> мм вокруг проект</w:t>
      </w:r>
      <w:r w:rsidRPr="00006395">
        <w:t>и</w:t>
      </w:r>
      <w:r w:rsidRPr="00006395">
        <w:t>руемых жилых районов.</w:t>
      </w:r>
    </w:p>
    <w:p w:rsidR="00B053DD" w:rsidRPr="00006395" w:rsidRDefault="00B053DD" w:rsidP="00B053DD">
      <w:r w:rsidRPr="00006395">
        <w:t xml:space="preserve">Общие расходы воды по территории – </w:t>
      </w:r>
      <w:r w:rsidR="009767D2" w:rsidRPr="00006395">
        <w:t>6807,53</w:t>
      </w:r>
      <w:r w:rsidRPr="00006395">
        <w:t xml:space="preserve"> куб. </w:t>
      </w:r>
      <w:proofErr w:type="gramStart"/>
      <w:r w:rsidRPr="00006395">
        <w:t>м</w:t>
      </w:r>
      <w:proofErr w:type="gramEnd"/>
      <w:r w:rsidRPr="00006395">
        <w:t>/сутки.</w:t>
      </w:r>
    </w:p>
    <w:p w:rsidR="00B053DD" w:rsidRPr="00006395" w:rsidRDefault="00B053DD" w:rsidP="00B053DD"/>
    <w:p w:rsidR="00B053DD" w:rsidRPr="00006395" w:rsidRDefault="00B053DD" w:rsidP="00B053DD">
      <w:pPr>
        <w:ind w:firstLine="0"/>
        <w:jc w:val="center"/>
        <w:rPr>
          <w:b/>
        </w:rPr>
      </w:pPr>
      <w:r w:rsidRPr="00006395">
        <w:rPr>
          <w:b/>
        </w:rPr>
        <w:t>2.4.2. Канализация</w:t>
      </w:r>
    </w:p>
    <w:p w:rsidR="00B053DD" w:rsidRPr="00006395" w:rsidRDefault="00B053DD" w:rsidP="00B053DD">
      <w:pPr>
        <w:ind w:firstLine="0"/>
        <w:jc w:val="center"/>
        <w:rPr>
          <w:b/>
        </w:rPr>
      </w:pPr>
    </w:p>
    <w:p w:rsidR="00B053DD" w:rsidRPr="00006395" w:rsidRDefault="00B053DD" w:rsidP="00B053DD">
      <w:pPr>
        <w:ind w:firstLine="0"/>
        <w:jc w:val="center"/>
      </w:pPr>
      <w:r w:rsidRPr="00006395">
        <w:rPr>
          <w:b/>
        </w:rPr>
        <w:t>2.4.2.1. Существующее положение</w:t>
      </w:r>
    </w:p>
    <w:p w:rsidR="00B053DD" w:rsidRPr="00006395" w:rsidRDefault="00B053DD" w:rsidP="00B053DD"/>
    <w:p w:rsidR="00B053DD" w:rsidRPr="00006395" w:rsidRDefault="00B053DD" w:rsidP="00B053DD">
      <w:r w:rsidRPr="00006395">
        <w:t>Плани</w:t>
      </w:r>
      <w:r w:rsidR="001460C5" w:rsidRPr="00006395">
        <w:t>ру</w:t>
      </w:r>
      <w:r w:rsidRPr="00006395">
        <w:t>емая территория в границах проекта планировки имеет централиз</w:t>
      </w:r>
      <w:r w:rsidRPr="00006395">
        <w:t>о</w:t>
      </w:r>
      <w:r w:rsidRPr="00006395">
        <w:t xml:space="preserve">ванную систему канализации. </w:t>
      </w:r>
      <w:proofErr w:type="spellStart"/>
      <w:r w:rsidRPr="00006395">
        <w:t>Канализование</w:t>
      </w:r>
      <w:proofErr w:type="spellEnd"/>
      <w:r w:rsidRPr="00006395">
        <w:t xml:space="preserve"> существующей застройки осущес</w:t>
      </w:r>
      <w:r w:rsidRPr="00006395">
        <w:t>т</w:t>
      </w:r>
      <w:r w:rsidRPr="00006395">
        <w:t>вляется системой уличных коллекторов и НС перекачки в существующий колле</w:t>
      </w:r>
      <w:r w:rsidRPr="00006395">
        <w:t>к</w:t>
      </w:r>
      <w:r w:rsidRPr="00006395">
        <w:t xml:space="preserve">тор Д 800 мм по Советскому шоссе. На планируемой территории в границах проекта планировки имеется одна НС подкачки. Существующие расходы стоков </w:t>
      </w:r>
      <w:r w:rsidRPr="00006395">
        <w:lastRenderedPageBreak/>
        <w:t>от населения взяты из данных, представленных МУП г. Новосибирска «ГОРВОДОКАНАЛ»</w:t>
      </w:r>
      <w:r w:rsidR="009204CB">
        <w:t>,</w:t>
      </w:r>
      <w:r w:rsidRPr="00006395">
        <w:t xml:space="preserve"> за январь 2011 года.</w:t>
      </w:r>
    </w:p>
    <w:p w:rsidR="00CB40C9" w:rsidRPr="00006395" w:rsidRDefault="00CB40C9" w:rsidP="00B053DD">
      <w:pPr>
        <w:ind w:firstLine="0"/>
        <w:jc w:val="center"/>
        <w:rPr>
          <w:b/>
        </w:rPr>
      </w:pPr>
    </w:p>
    <w:p w:rsidR="00B053DD" w:rsidRPr="00006395" w:rsidRDefault="00B053DD" w:rsidP="00B053DD">
      <w:pPr>
        <w:ind w:firstLine="0"/>
        <w:jc w:val="center"/>
        <w:rPr>
          <w:b/>
        </w:rPr>
      </w:pPr>
      <w:r w:rsidRPr="00006395">
        <w:rPr>
          <w:b/>
        </w:rPr>
        <w:t>2.4.2.2. Проектные решения</w:t>
      </w:r>
    </w:p>
    <w:p w:rsidR="00B053DD" w:rsidRPr="00006395" w:rsidRDefault="00B053DD" w:rsidP="00B053DD"/>
    <w:p w:rsidR="00B053DD" w:rsidRPr="00006395" w:rsidRDefault="00B053DD" w:rsidP="00B053DD">
      <w:r w:rsidRPr="00006395">
        <w:t xml:space="preserve">Нормы водоотведения бытовых сточных вод приняты </w:t>
      </w:r>
      <w:r w:rsidR="009E0DD1" w:rsidRPr="00006395">
        <w:t>в соответствии с «СП 32.13330.2012. Свод правил. Канализация. Наружные сети и сооружения. Акту</w:t>
      </w:r>
      <w:r w:rsidR="009E0DD1" w:rsidRPr="00006395">
        <w:t>а</w:t>
      </w:r>
      <w:r w:rsidR="009E0DD1" w:rsidRPr="00006395">
        <w:t xml:space="preserve">лизированная редакция </w:t>
      </w:r>
      <w:proofErr w:type="spellStart"/>
      <w:r w:rsidR="009E0DD1" w:rsidRPr="00006395">
        <w:t>СНиП</w:t>
      </w:r>
      <w:proofErr w:type="spellEnd"/>
      <w:r w:rsidR="009E0DD1" w:rsidRPr="00006395">
        <w:t xml:space="preserve"> 2.04.03-85»</w:t>
      </w:r>
      <w:r w:rsidRPr="00006395">
        <w:rPr>
          <w:sz w:val="24"/>
          <w:szCs w:val="24"/>
        </w:rPr>
        <w:t xml:space="preserve"> </w:t>
      </w:r>
      <w:r w:rsidRPr="00006395">
        <w:t>и соответствуют нормам водопотребл</w:t>
      </w:r>
      <w:r w:rsidRPr="00006395">
        <w:t>е</w:t>
      </w:r>
      <w:r w:rsidRPr="00006395">
        <w:t xml:space="preserve">ния. </w:t>
      </w:r>
    </w:p>
    <w:p w:rsidR="00B053DD" w:rsidRPr="00006395" w:rsidRDefault="00B053DD" w:rsidP="00B053DD">
      <w:r w:rsidRPr="00006395">
        <w:t xml:space="preserve">Проектируемая схема </w:t>
      </w:r>
      <w:proofErr w:type="spellStart"/>
      <w:r w:rsidRPr="00006395">
        <w:t>канализования</w:t>
      </w:r>
      <w:proofErr w:type="spellEnd"/>
      <w:r w:rsidRPr="00006395">
        <w:t xml:space="preserve"> планируемой территории выполнена на основании технических условий МУП </w:t>
      </w:r>
      <w:r w:rsidR="00CD1918" w:rsidRPr="00006395">
        <w:t xml:space="preserve">г. Новосибирска </w:t>
      </w:r>
      <w:r w:rsidRPr="00006395">
        <w:t>«ГОРВОДОКАНАЛ» от 18.03.2011 № 2955-6/13.</w:t>
      </w:r>
    </w:p>
    <w:p w:rsidR="00B053DD" w:rsidRPr="00006395" w:rsidRDefault="00B053DD" w:rsidP="00B053DD">
      <w:r w:rsidRPr="00006395">
        <w:t>Для обеспечения возможности перспективного развития планируемой те</w:t>
      </w:r>
      <w:r w:rsidRPr="00006395">
        <w:t>р</w:t>
      </w:r>
      <w:r w:rsidRPr="00006395">
        <w:t xml:space="preserve">ритории необходимо построить коллектор Д 2000 мм вдоль </w:t>
      </w:r>
      <w:proofErr w:type="spellStart"/>
      <w:r w:rsidRPr="00006395">
        <w:t>Бердского</w:t>
      </w:r>
      <w:proofErr w:type="spellEnd"/>
      <w:r w:rsidRPr="00006395">
        <w:t xml:space="preserve"> и Старого шоссе с пересечением железнодорожной магистрали от </w:t>
      </w:r>
      <w:r w:rsidR="00166FCC" w:rsidRPr="00006395">
        <w:t>камеры (далее</w:t>
      </w:r>
      <w:r w:rsidR="009E0DD1" w:rsidRPr="00006395">
        <w:t xml:space="preserve"> – </w:t>
      </w:r>
      <w:r w:rsidR="00166FCC" w:rsidRPr="00006395">
        <w:t xml:space="preserve">К-32) </w:t>
      </w:r>
      <w:r w:rsidRPr="00006395">
        <w:t xml:space="preserve">до канализационной насосной станции (далее </w:t>
      </w:r>
      <w:r w:rsidR="004C2E28" w:rsidRPr="00006395">
        <w:t>–</w:t>
      </w:r>
      <w:r w:rsidRPr="00006395">
        <w:t xml:space="preserve"> КНС) </w:t>
      </w:r>
      <w:r w:rsidR="001460C5" w:rsidRPr="00006395">
        <w:t xml:space="preserve">– </w:t>
      </w:r>
      <w:r w:rsidRPr="00006395">
        <w:t>17 с реконструкцией КНС-17.</w:t>
      </w:r>
    </w:p>
    <w:p w:rsidR="00B053DD" w:rsidRPr="00006395" w:rsidRDefault="00B053DD" w:rsidP="00B053DD">
      <w:pPr>
        <w:rPr>
          <w:szCs w:val="28"/>
        </w:rPr>
      </w:pPr>
      <w:proofErr w:type="spellStart"/>
      <w:r w:rsidRPr="00006395">
        <w:rPr>
          <w:szCs w:val="28"/>
        </w:rPr>
        <w:t>Канализование</w:t>
      </w:r>
      <w:proofErr w:type="spellEnd"/>
      <w:r w:rsidRPr="00006395">
        <w:rPr>
          <w:szCs w:val="28"/>
        </w:rPr>
        <w:t xml:space="preserve"> </w:t>
      </w:r>
      <w:r w:rsidR="00CE18ED" w:rsidRPr="00006395">
        <w:rPr>
          <w:szCs w:val="28"/>
        </w:rPr>
        <w:t>планируемой территории</w:t>
      </w:r>
      <w:r w:rsidRPr="00006395">
        <w:rPr>
          <w:szCs w:val="28"/>
        </w:rPr>
        <w:t xml:space="preserve"> осуществляется системой уличных коллекторов и НС перекачки в проектируемый коллектор Д 800 мм по </w:t>
      </w:r>
      <w:proofErr w:type="spellStart"/>
      <w:r w:rsidRPr="00006395">
        <w:rPr>
          <w:szCs w:val="28"/>
        </w:rPr>
        <w:t>Бердскому</w:t>
      </w:r>
      <w:proofErr w:type="spellEnd"/>
      <w:r w:rsidRPr="00006395">
        <w:rPr>
          <w:szCs w:val="28"/>
        </w:rPr>
        <w:t xml:space="preserve"> шоссе.</w:t>
      </w:r>
    </w:p>
    <w:p w:rsidR="00B053DD" w:rsidRPr="00006395" w:rsidRDefault="00B053DD" w:rsidP="00B053DD">
      <w:r w:rsidRPr="00006395">
        <w:t xml:space="preserve">Для </w:t>
      </w:r>
      <w:proofErr w:type="spellStart"/>
      <w:r w:rsidRPr="00006395">
        <w:t>канализования</w:t>
      </w:r>
      <w:proofErr w:type="spellEnd"/>
      <w:r w:rsidRPr="00006395">
        <w:t xml:space="preserve"> </w:t>
      </w:r>
      <w:r w:rsidR="009427D2" w:rsidRPr="00006395">
        <w:t>планируемой территории</w:t>
      </w:r>
      <w:r w:rsidRPr="00006395">
        <w:t xml:space="preserve"> запроектировано 4 НС пер</w:t>
      </w:r>
      <w:r w:rsidRPr="00006395">
        <w:t>е</w:t>
      </w:r>
      <w:r w:rsidRPr="00006395">
        <w:t>качки.</w:t>
      </w:r>
    </w:p>
    <w:p w:rsidR="00B053DD" w:rsidRPr="00006395" w:rsidRDefault="00B053DD" w:rsidP="00B053DD">
      <w:r w:rsidRPr="00006395">
        <w:t>Самотечные сети Д 200</w:t>
      </w:r>
      <w:r w:rsidR="009204CB">
        <w:t xml:space="preserve"> </w:t>
      </w:r>
      <w:r w:rsidRPr="00006395">
        <w:t>-</w:t>
      </w:r>
      <w:r w:rsidR="009204CB">
        <w:t xml:space="preserve"> </w:t>
      </w:r>
      <w:r w:rsidRPr="00006395">
        <w:t>600</w:t>
      </w:r>
      <w:r w:rsidR="001460C5" w:rsidRPr="00006395">
        <w:t xml:space="preserve"> </w:t>
      </w:r>
      <w:r w:rsidRPr="00006395">
        <w:t>мм приняты из безнапорных труб из полиэт</w:t>
      </w:r>
      <w:r w:rsidRPr="00006395">
        <w:t>и</w:t>
      </w:r>
      <w:r w:rsidRPr="00006395">
        <w:t>лена с двухслойной профилированной стенкой «КОРСИС». Напорные сети пр</w:t>
      </w:r>
      <w:r w:rsidRPr="00006395">
        <w:t>и</w:t>
      </w:r>
      <w:r w:rsidRPr="00006395">
        <w:t xml:space="preserve">няты из полиэтиленовых труб </w:t>
      </w:r>
      <w:r w:rsidR="009427D2" w:rsidRPr="00006395">
        <w:t xml:space="preserve">в соответствии с «ГОСТ 18599-2001. </w:t>
      </w:r>
      <w:proofErr w:type="spellStart"/>
      <w:r w:rsidR="009427D2" w:rsidRPr="00006395">
        <w:t>Межгоссуда</w:t>
      </w:r>
      <w:r w:rsidR="009427D2" w:rsidRPr="00006395">
        <w:t>р</w:t>
      </w:r>
      <w:r w:rsidR="009427D2" w:rsidRPr="00006395">
        <w:t>ственный</w:t>
      </w:r>
      <w:proofErr w:type="spellEnd"/>
      <w:r w:rsidR="009427D2" w:rsidRPr="00006395">
        <w:t xml:space="preserve"> стандарт. Трубы напорные  из полиэтилена. Технические условия»</w:t>
      </w:r>
      <w:r w:rsidR="009204CB">
        <w:t>.</w:t>
      </w:r>
    </w:p>
    <w:p w:rsidR="00B053DD" w:rsidRPr="00006395" w:rsidRDefault="00B053DD" w:rsidP="002C6D19">
      <w:r w:rsidRPr="00006395">
        <w:t>Для магистральных коллекторов и районных трубопроводов назначаются технические коридоры в соответствии с расч</w:t>
      </w:r>
      <w:r w:rsidR="009204CB">
        <w:t>е</w:t>
      </w:r>
      <w:r w:rsidRPr="00006395">
        <w:t xml:space="preserve">тным диаметром трубопроводов и </w:t>
      </w:r>
      <w:r w:rsidR="009427D2" w:rsidRPr="00006395">
        <w:t>решением С</w:t>
      </w:r>
      <w:r w:rsidR="00CE18ED" w:rsidRPr="00006395">
        <w:t>овета депутатов города Новосибирска</w:t>
      </w:r>
      <w:r w:rsidR="009427D2" w:rsidRPr="00006395">
        <w:t xml:space="preserve"> от 02.12.2015 № 96</w:t>
      </w:r>
      <w:r w:rsidRPr="00006395">
        <w:t xml:space="preserve"> «</w:t>
      </w:r>
      <w:r w:rsidR="009427D2" w:rsidRPr="00006395">
        <w:t xml:space="preserve">О </w:t>
      </w:r>
      <w:r w:rsidRPr="00006395">
        <w:t>Мес</w:t>
      </w:r>
      <w:r w:rsidRPr="00006395">
        <w:t>т</w:t>
      </w:r>
      <w:r w:rsidRPr="00006395">
        <w:t>ных нормати</w:t>
      </w:r>
      <w:r w:rsidR="009427D2" w:rsidRPr="00006395">
        <w:t>вах</w:t>
      </w:r>
      <w:r w:rsidRPr="00006395">
        <w:t xml:space="preserve"> градостроительного проектирования города Но</w:t>
      </w:r>
      <w:r w:rsidR="00CE18ED" w:rsidRPr="00006395">
        <w:t>восибирска»</w:t>
      </w:r>
      <w:r w:rsidRPr="00006395">
        <w:t xml:space="preserve">. </w:t>
      </w:r>
      <w:proofErr w:type="gramStart"/>
      <w:r w:rsidRPr="00006395">
        <w:t>Для коллекторов Д</w:t>
      </w:r>
      <w:r w:rsidR="009204CB">
        <w:t xml:space="preserve"> </w:t>
      </w:r>
      <w:r w:rsidRPr="00006395">
        <w:t>500</w:t>
      </w:r>
      <w:r w:rsidR="009204CB">
        <w:t xml:space="preserve"> </w:t>
      </w:r>
      <w:r w:rsidRPr="00006395">
        <w:t>-</w:t>
      </w:r>
      <w:r w:rsidR="009204CB">
        <w:t xml:space="preserve"> </w:t>
      </w:r>
      <w:r w:rsidRPr="00006395">
        <w:t>750мм расстояние от труб канализации до зданий и сооруж</w:t>
      </w:r>
      <w:r w:rsidRPr="00006395">
        <w:t>е</w:t>
      </w:r>
      <w:r w:rsidRPr="00006395">
        <w:t>ний составляет 5</w:t>
      </w:r>
      <w:r w:rsidR="009204CB">
        <w:t xml:space="preserve"> </w:t>
      </w:r>
      <w:r w:rsidRPr="00006395">
        <w:t>-</w:t>
      </w:r>
      <w:r w:rsidR="009204CB">
        <w:t xml:space="preserve"> </w:t>
      </w:r>
      <w:r w:rsidRPr="00006395">
        <w:t>7</w:t>
      </w:r>
      <w:r w:rsidR="001460C5" w:rsidRPr="00006395">
        <w:t xml:space="preserve"> </w:t>
      </w:r>
      <w:r w:rsidRPr="00006395">
        <w:t>м, для коллекторов Д</w:t>
      </w:r>
      <w:r w:rsidR="009204CB">
        <w:t xml:space="preserve"> </w:t>
      </w:r>
      <w:r w:rsidRPr="00006395">
        <w:t>800</w:t>
      </w:r>
      <w:r w:rsidR="009204CB">
        <w:t xml:space="preserve"> </w:t>
      </w:r>
      <w:r w:rsidRPr="00006395">
        <w:t>-</w:t>
      </w:r>
      <w:r w:rsidR="009204CB">
        <w:t xml:space="preserve"> </w:t>
      </w:r>
      <w:r w:rsidRPr="00006395">
        <w:t>1000мм — 10</w:t>
      </w:r>
      <w:r w:rsidR="009204CB">
        <w:t xml:space="preserve"> </w:t>
      </w:r>
      <w:r w:rsidRPr="00006395">
        <w:t>-</w:t>
      </w:r>
      <w:r w:rsidR="009204CB">
        <w:t xml:space="preserve"> </w:t>
      </w:r>
      <w:r w:rsidRPr="00006395">
        <w:t>12</w:t>
      </w:r>
      <w:r w:rsidR="001460C5" w:rsidRPr="00006395">
        <w:t xml:space="preserve"> </w:t>
      </w:r>
      <w:r w:rsidRPr="00006395">
        <w:t>м. Для канал</w:t>
      </w:r>
      <w:r w:rsidRPr="00006395">
        <w:t>и</w:t>
      </w:r>
      <w:r w:rsidRPr="00006395">
        <w:t>зационных насосных станций назначаются санитарно-защитные зоны в соответс</w:t>
      </w:r>
      <w:r w:rsidRPr="00006395">
        <w:t>т</w:t>
      </w:r>
      <w:r w:rsidRPr="00006395">
        <w:t xml:space="preserve">вии </w:t>
      </w:r>
      <w:r w:rsidR="002C6D19" w:rsidRPr="00006395">
        <w:t xml:space="preserve">санитарно-эпидемиологическими правилами и нормативами </w:t>
      </w:r>
      <w:proofErr w:type="spellStart"/>
      <w:r w:rsidR="009427D2" w:rsidRPr="00006395">
        <w:t>СанПиН</w:t>
      </w:r>
      <w:proofErr w:type="spellEnd"/>
      <w:r w:rsidR="009427D2" w:rsidRPr="00006395">
        <w:t xml:space="preserve"> 2.2.1/2.1.1.1200-03 «</w:t>
      </w:r>
      <w:r w:rsidR="002C6D19" w:rsidRPr="00006395">
        <w:t>Санитарно-защитные зоны и санитарная классификация предприятий</w:t>
      </w:r>
      <w:r w:rsidR="009427D2" w:rsidRPr="00006395">
        <w:t>, сооружений и иных объектов»</w:t>
      </w:r>
      <w:r w:rsidRPr="00006395">
        <w:t xml:space="preserve"> </w:t>
      </w:r>
      <w:r w:rsidR="001460C5" w:rsidRPr="00006395">
        <w:t>–</w:t>
      </w:r>
      <w:r w:rsidRPr="00006395">
        <w:t xml:space="preserve"> 20 м</w:t>
      </w:r>
      <w:r w:rsidR="00DB7F2C" w:rsidRPr="00006395">
        <w:t>.</w:t>
      </w:r>
      <w:proofErr w:type="gramEnd"/>
    </w:p>
    <w:p w:rsidR="00B053DD" w:rsidRPr="00006395" w:rsidRDefault="00B053DD" w:rsidP="002C6D19">
      <w:r w:rsidRPr="00006395">
        <w:t>Общие расходы стоков:</w:t>
      </w:r>
    </w:p>
    <w:p w:rsidR="00B053DD" w:rsidRPr="00006395" w:rsidRDefault="00B053DD" w:rsidP="002C6D19">
      <w:r w:rsidRPr="00006395">
        <w:t xml:space="preserve">существующие – </w:t>
      </w:r>
      <w:r w:rsidR="008D4761" w:rsidRPr="00006395">
        <w:t>257</w:t>
      </w:r>
      <w:r w:rsidRPr="00006395">
        <w:t xml:space="preserve"> куб. </w:t>
      </w:r>
      <w:proofErr w:type="gramStart"/>
      <w:r w:rsidRPr="00006395">
        <w:t>м</w:t>
      </w:r>
      <w:proofErr w:type="gramEnd"/>
      <w:r w:rsidRPr="00006395">
        <w:t>/сутки;</w:t>
      </w:r>
    </w:p>
    <w:p w:rsidR="00B053DD" w:rsidRPr="00006395" w:rsidRDefault="00B053DD" w:rsidP="00B053DD">
      <w:r w:rsidRPr="00006395">
        <w:t xml:space="preserve">проектируемые – </w:t>
      </w:r>
      <w:r w:rsidR="008D4761" w:rsidRPr="00006395">
        <w:t>5862,4</w:t>
      </w:r>
      <w:r w:rsidRPr="00006395">
        <w:t xml:space="preserve"> куб. </w:t>
      </w:r>
      <w:proofErr w:type="gramStart"/>
      <w:r w:rsidRPr="00006395">
        <w:t>м</w:t>
      </w:r>
      <w:proofErr w:type="gramEnd"/>
      <w:r w:rsidRPr="00006395">
        <w:t>/сутки.</w:t>
      </w:r>
    </w:p>
    <w:p w:rsidR="00B053DD" w:rsidRPr="00006395" w:rsidRDefault="00B053DD" w:rsidP="00B053DD">
      <w:pPr>
        <w:ind w:firstLine="0"/>
        <w:rPr>
          <w:b/>
        </w:rPr>
      </w:pPr>
    </w:p>
    <w:p w:rsidR="00B053DD" w:rsidRPr="00006395" w:rsidRDefault="00B053DD" w:rsidP="00B053DD">
      <w:pPr>
        <w:ind w:firstLine="0"/>
        <w:jc w:val="center"/>
        <w:rPr>
          <w:b/>
        </w:rPr>
      </w:pPr>
      <w:r w:rsidRPr="00006395">
        <w:rPr>
          <w:b/>
        </w:rPr>
        <w:t>2.4.3. Теплоснабжение</w:t>
      </w:r>
    </w:p>
    <w:p w:rsidR="00B053DD" w:rsidRPr="00006395" w:rsidRDefault="00B053DD" w:rsidP="00B053DD">
      <w:pPr>
        <w:ind w:firstLine="0"/>
      </w:pPr>
    </w:p>
    <w:p w:rsidR="00B053DD" w:rsidRPr="00006395" w:rsidRDefault="00B053DD" w:rsidP="00B053DD">
      <w:pPr>
        <w:ind w:firstLine="0"/>
        <w:jc w:val="center"/>
        <w:rPr>
          <w:b/>
        </w:rPr>
      </w:pPr>
      <w:r w:rsidRPr="00006395">
        <w:rPr>
          <w:b/>
        </w:rPr>
        <w:t>2.4.3.1. Существующее положение</w:t>
      </w:r>
    </w:p>
    <w:p w:rsidR="00B053DD" w:rsidRPr="00006395" w:rsidRDefault="00B053DD" w:rsidP="00B053DD">
      <w:pPr>
        <w:ind w:firstLine="0"/>
        <w:jc w:val="center"/>
        <w:rPr>
          <w:b/>
        </w:rPr>
      </w:pPr>
    </w:p>
    <w:p w:rsidR="00B053DD" w:rsidRPr="00006395" w:rsidRDefault="00B053DD" w:rsidP="00B053DD">
      <w:r w:rsidRPr="00006395">
        <w:t>Теплоснабжение потребителей города Новосибирска осуществляется от ч</w:t>
      </w:r>
      <w:r w:rsidRPr="00006395">
        <w:t>е</w:t>
      </w:r>
      <w:r w:rsidRPr="00006395">
        <w:t xml:space="preserve">тырех теплоэлектроцентралей (далее </w:t>
      </w:r>
      <w:r w:rsidR="001460C5" w:rsidRPr="00006395">
        <w:t>–</w:t>
      </w:r>
      <w:r w:rsidRPr="00006395">
        <w:t xml:space="preserve"> ТЭЦ) ОАО «</w:t>
      </w:r>
      <w:proofErr w:type="spellStart"/>
      <w:r w:rsidRPr="00006395">
        <w:t>Новосибирскэнерго</w:t>
      </w:r>
      <w:proofErr w:type="spellEnd"/>
      <w:r w:rsidRPr="00006395">
        <w:t xml:space="preserve">» (ТЭЦ-2, </w:t>
      </w:r>
      <w:r w:rsidR="009204CB" w:rsidRPr="00006395">
        <w:lastRenderedPageBreak/>
        <w:t xml:space="preserve">ТЭЦ </w:t>
      </w:r>
      <w:r w:rsidRPr="00006395">
        <w:t xml:space="preserve">-3, </w:t>
      </w:r>
      <w:r w:rsidR="009204CB" w:rsidRPr="00006395">
        <w:t xml:space="preserve">ТЭЦ </w:t>
      </w:r>
      <w:r w:rsidRPr="00006395">
        <w:t xml:space="preserve">-4, </w:t>
      </w:r>
      <w:r w:rsidR="009204CB" w:rsidRPr="00006395">
        <w:t xml:space="preserve">ТЭЦ </w:t>
      </w:r>
      <w:r w:rsidRPr="00006395">
        <w:t>-5) суммарной мощностью 4882 Гкал/час и от более 300 м</w:t>
      </w:r>
      <w:r w:rsidRPr="00006395">
        <w:t>у</w:t>
      </w:r>
      <w:r w:rsidRPr="00006395">
        <w:t xml:space="preserve">ниципальных и ведомственных котельных. </w:t>
      </w:r>
    </w:p>
    <w:p w:rsidR="00B053DD" w:rsidRPr="00006395" w:rsidRDefault="00B053DD" w:rsidP="00B053DD">
      <w:r w:rsidRPr="00006395">
        <w:t>Магистральные тепловые сети от всех ТЭЦ выполнены по всему городу, з</w:t>
      </w:r>
      <w:r w:rsidRPr="00006395">
        <w:t>а</w:t>
      </w:r>
      <w:r w:rsidRPr="00006395">
        <w:t>кольцованы и имеют перемычки с магистральными сетями котельных.</w:t>
      </w:r>
    </w:p>
    <w:p w:rsidR="00B053DD" w:rsidRPr="00006395" w:rsidRDefault="00B053DD" w:rsidP="00B053DD">
      <w:r w:rsidRPr="00006395">
        <w:t xml:space="preserve">Температурный график ТЭЦ </w:t>
      </w:r>
      <w:r w:rsidR="001460C5" w:rsidRPr="00006395">
        <w:t>–</w:t>
      </w:r>
      <w:r w:rsidRPr="00006395">
        <w:t xml:space="preserve"> 150/70 </w:t>
      </w:r>
      <w:r w:rsidRPr="00006395">
        <w:sym w:font="Symbol" w:char="F0B0"/>
      </w:r>
      <w:r w:rsidRPr="00006395">
        <w:t>С.</w:t>
      </w:r>
    </w:p>
    <w:p w:rsidR="00B053DD" w:rsidRPr="00006395" w:rsidRDefault="00B053DD" w:rsidP="00B053DD">
      <w:r w:rsidRPr="00006395">
        <w:t>Потребители тепла в границах проекта планировки обеспечиваются центр</w:t>
      </w:r>
      <w:r w:rsidRPr="00006395">
        <w:t>а</w:t>
      </w:r>
      <w:r w:rsidRPr="00006395">
        <w:t>лизованным теплоснабжением и горячим водоснабжением от центральных тепл</w:t>
      </w:r>
      <w:r w:rsidRPr="00006395">
        <w:t>о</w:t>
      </w:r>
      <w:r w:rsidRPr="00006395">
        <w:t xml:space="preserve">вых пунктов (далее </w:t>
      </w:r>
      <w:r w:rsidR="001460C5" w:rsidRPr="00006395">
        <w:t>–</w:t>
      </w:r>
      <w:r w:rsidRPr="00006395">
        <w:t xml:space="preserve"> ЦТП). Температурный график внутриквартальных тепловых сетей от ЦТП к потребителям </w:t>
      </w:r>
      <w:r w:rsidR="001460C5" w:rsidRPr="00006395">
        <w:t>–</w:t>
      </w:r>
      <w:r w:rsidRPr="00006395">
        <w:t xml:space="preserve"> 95/70 </w:t>
      </w:r>
      <w:r w:rsidRPr="00006395">
        <w:sym w:font="Symbol" w:char="F0B0"/>
      </w:r>
      <w:r w:rsidRPr="00006395">
        <w:t>С.</w:t>
      </w:r>
    </w:p>
    <w:p w:rsidR="00AF1F1B" w:rsidRPr="00006395" w:rsidRDefault="00B053DD" w:rsidP="00B053DD">
      <w:r w:rsidRPr="00006395">
        <w:t xml:space="preserve">Общая тепловая нагрузка по кварталам составляет </w:t>
      </w:r>
      <w:r w:rsidR="00AF1F1B" w:rsidRPr="00006395">
        <w:t>43,36</w:t>
      </w:r>
      <w:r w:rsidRPr="00006395">
        <w:t xml:space="preserve"> Гкал/час</w:t>
      </w:r>
      <w:r w:rsidR="00AF1F1B" w:rsidRPr="00006395">
        <w:t>.</w:t>
      </w:r>
    </w:p>
    <w:p w:rsidR="00B053DD" w:rsidRPr="00006395" w:rsidRDefault="00B053DD" w:rsidP="00B053DD">
      <w:r w:rsidRPr="00006395">
        <w:t>Источником теплоснабжения планируемой территории являются энерг</w:t>
      </w:r>
      <w:r w:rsidRPr="00006395">
        <w:t>о</w:t>
      </w:r>
      <w:r w:rsidRPr="00006395">
        <w:t xml:space="preserve">блок ООО «Генерация Сибири» по ул. Одоевского, 10/1 </w:t>
      </w:r>
      <w:r w:rsidR="00CE18ED" w:rsidRPr="00006395">
        <w:t>и локальная котельная №</w:t>
      </w:r>
      <w:r w:rsidR="009204CB">
        <w:t> </w:t>
      </w:r>
      <w:r w:rsidR="00CE18ED" w:rsidRPr="00006395">
        <w:t>19 по Старому</w:t>
      </w:r>
      <w:r w:rsidRPr="00006395">
        <w:t xml:space="preserve"> шоссе,</w:t>
      </w:r>
      <w:r w:rsidR="00CE18ED" w:rsidRPr="00006395">
        <w:t xml:space="preserve"> </w:t>
      </w:r>
      <w:r w:rsidRPr="00006395">
        <w:t>140. В 2026</w:t>
      </w:r>
      <w:r w:rsidR="00CE18ED" w:rsidRPr="00006395">
        <w:t xml:space="preserve"> </w:t>
      </w:r>
      <w:r w:rsidRPr="00006395">
        <w:t>году на месте локальной котельной №</w:t>
      </w:r>
      <w:r w:rsidR="009204CB">
        <w:t> </w:t>
      </w:r>
      <w:r w:rsidRPr="00006395">
        <w:t>19 б</w:t>
      </w:r>
      <w:r w:rsidRPr="00006395">
        <w:t>у</w:t>
      </w:r>
      <w:r w:rsidRPr="00006395">
        <w:t>дет построена новая котельная общей мощностью 7,06</w:t>
      </w:r>
      <w:r w:rsidR="00CE18ED" w:rsidRPr="00006395">
        <w:t xml:space="preserve"> </w:t>
      </w:r>
      <w:r w:rsidRPr="00006395">
        <w:t>Гкал/</w:t>
      </w:r>
      <w:proofErr w:type="gramStart"/>
      <w:r w:rsidRPr="00006395">
        <w:t>ч</w:t>
      </w:r>
      <w:proofErr w:type="gramEnd"/>
      <w:r w:rsidRPr="00006395">
        <w:t>.</w:t>
      </w:r>
    </w:p>
    <w:p w:rsidR="00B053DD" w:rsidRPr="00006395" w:rsidRDefault="00B053DD" w:rsidP="00B053DD">
      <w:r w:rsidRPr="00006395">
        <w:t>Теплоснабжение индивидуальных жилых домов предполагается децентр</w:t>
      </w:r>
      <w:r w:rsidRPr="00006395">
        <w:t>а</w:t>
      </w:r>
      <w:r w:rsidRPr="00006395">
        <w:t>лизованное – от индивидуальных экологически чистых источников тепла, авт</w:t>
      </w:r>
      <w:r w:rsidRPr="00006395">
        <w:t>о</w:t>
      </w:r>
      <w:r w:rsidRPr="00006395">
        <w:t xml:space="preserve">номных </w:t>
      </w:r>
      <w:proofErr w:type="spellStart"/>
      <w:r w:rsidRPr="00006395">
        <w:t>теплогенераторов</w:t>
      </w:r>
      <w:proofErr w:type="spellEnd"/>
      <w:r w:rsidRPr="00006395">
        <w:t>, использующих в качестве топлива природный газ.</w:t>
      </w:r>
    </w:p>
    <w:p w:rsidR="00B053DD" w:rsidRPr="00006395" w:rsidRDefault="00B053DD" w:rsidP="00B053DD"/>
    <w:p w:rsidR="00B053DD" w:rsidRPr="00006395" w:rsidRDefault="00B053DD" w:rsidP="00B053DD">
      <w:pPr>
        <w:ind w:firstLine="0"/>
        <w:jc w:val="center"/>
        <w:rPr>
          <w:b/>
        </w:rPr>
      </w:pPr>
      <w:r w:rsidRPr="00006395">
        <w:rPr>
          <w:b/>
        </w:rPr>
        <w:t>2.4.3.2. Проектные решения</w:t>
      </w:r>
    </w:p>
    <w:p w:rsidR="00B053DD" w:rsidRPr="00006395" w:rsidRDefault="00B053DD" w:rsidP="00B053DD"/>
    <w:p w:rsidR="00B053DD" w:rsidRPr="00006395" w:rsidRDefault="00B053DD" w:rsidP="00C33C78">
      <w:r w:rsidRPr="00006395">
        <w:t>Климатические данные:</w:t>
      </w:r>
    </w:p>
    <w:p w:rsidR="00B053DD" w:rsidRPr="00006395" w:rsidRDefault="00B053DD" w:rsidP="00C33C78">
      <w:r w:rsidRPr="00006395">
        <w:t>расчетная температура наружного воздуха для проектирования отопления – минус 37</w:t>
      </w:r>
      <w:proofErr w:type="gramStart"/>
      <w:r w:rsidRPr="00006395">
        <w:t xml:space="preserve"> °С</w:t>
      </w:r>
      <w:proofErr w:type="gramEnd"/>
      <w:r w:rsidRPr="00006395">
        <w:t>;</w:t>
      </w:r>
    </w:p>
    <w:p w:rsidR="00B053DD" w:rsidRPr="00006395" w:rsidRDefault="00B053DD" w:rsidP="00C33C78">
      <w:r w:rsidRPr="00006395">
        <w:t>средняя температура за отопительный период – минус 8,7</w:t>
      </w:r>
      <w:proofErr w:type="gramStart"/>
      <w:r w:rsidRPr="00006395">
        <w:t xml:space="preserve"> </w:t>
      </w:r>
      <w:r w:rsidRPr="00006395">
        <w:sym w:font="Symbol" w:char="F0B0"/>
      </w:r>
      <w:r w:rsidRPr="00006395">
        <w:t>С</w:t>
      </w:r>
      <w:proofErr w:type="gramEnd"/>
      <w:r w:rsidRPr="00006395">
        <w:t>;</w:t>
      </w:r>
    </w:p>
    <w:p w:rsidR="00B053DD" w:rsidRPr="00006395" w:rsidRDefault="00B053DD" w:rsidP="00C33C78">
      <w:r w:rsidRPr="00006395">
        <w:t xml:space="preserve">продолжительность отопительного периода </w:t>
      </w:r>
      <w:r w:rsidR="001460C5" w:rsidRPr="00006395">
        <w:t>–</w:t>
      </w:r>
      <w:r w:rsidRPr="00006395">
        <w:t xml:space="preserve"> 230 суток.</w:t>
      </w:r>
    </w:p>
    <w:p w:rsidR="00B053DD" w:rsidRPr="00006395" w:rsidRDefault="00B053DD" w:rsidP="00C33C78">
      <w:r w:rsidRPr="00006395">
        <w:t>Проектом</w:t>
      </w:r>
      <w:r w:rsidR="004E7E00" w:rsidRPr="00006395">
        <w:t xml:space="preserve"> планировки</w:t>
      </w:r>
      <w:r w:rsidRPr="00006395">
        <w:t xml:space="preserve"> предусматривается централизованная система тепл</w:t>
      </w:r>
      <w:r w:rsidRPr="00006395">
        <w:t>о</w:t>
      </w:r>
      <w:r w:rsidRPr="00006395">
        <w:t>снабжения, горячего водоснабжения для существующих, проектируемых жилых, административных и общественных зданий.</w:t>
      </w:r>
    </w:p>
    <w:p w:rsidR="00B053DD" w:rsidRPr="00006395" w:rsidRDefault="00B053DD" w:rsidP="009204CB">
      <w:pPr>
        <w:spacing w:line="0" w:lineRule="atLeast"/>
      </w:pPr>
      <w:r w:rsidRPr="00006395">
        <w:t xml:space="preserve">Тепловые нагрузки на отопление, вентиляцию и горячее водоснабжение жилых и общественных зданий определены на основании норм проектирования, климатических условий, а также по укрупненным показателям в зависимости от величины общей площади зданий и сооружений согласно </w:t>
      </w:r>
      <w:r w:rsidR="00C33C78" w:rsidRPr="00006395">
        <w:t>«СП 124.13330.2012. Свод правил. Тепловые сети</w:t>
      </w:r>
      <w:r w:rsidRPr="00006395">
        <w:t>.</w:t>
      </w:r>
      <w:r w:rsidR="00C33C78" w:rsidRPr="00006395">
        <w:t xml:space="preserve"> Актуализированная редакция </w:t>
      </w:r>
      <w:proofErr w:type="spellStart"/>
      <w:r w:rsidR="00C33C78" w:rsidRPr="00006395">
        <w:t>СНиП</w:t>
      </w:r>
      <w:proofErr w:type="spellEnd"/>
      <w:r w:rsidR="00C33C78" w:rsidRPr="00006395">
        <w:t xml:space="preserve"> 41-02-2003».</w:t>
      </w:r>
    </w:p>
    <w:p w:rsidR="00B053DD" w:rsidRPr="00006395" w:rsidRDefault="00B053DD" w:rsidP="00C33C78">
      <w:pPr>
        <w:spacing w:line="0" w:lineRule="atLeast"/>
      </w:pPr>
      <w:r w:rsidRPr="00006395">
        <w:t>Проектом планировки предусмотрена централизованная система тепл</w:t>
      </w:r>
      <w:r w:rsidRPr="00006395">
        <w:t>о</w:t>
      </w:r>
      <w:r w:rsidRPr="00006395">
        <w:t xml:space="preserve">снабжения от </w:t>
      </w:r>
      <w:proofErr w:type="spellStart"/>
      <w:r w:rsidRPr="00006395">
        <w:t>микрорайонной</w:t>
      </w:r>
      <w:proofErr w:type="spellEnd"/>
      <w:r w:rsidRPr="00006395">
        <w:t xml:space="preserve"> котельной, расположенной в</w:t>
      </w:r>
      <w:r w:rsidR="00C33C78" w:rsidRPr="00006395">
        <w:t xml:space="preserve"> планируемом</w:t>
      </w:r>
      <w:r w:rsidRPr="00006395">
        <w:t xml:space="preserve"> </w:t>
      </w:r>
      <w:r w:rsidR="00D32358" w:rsidRPr="00006395">
        <w:t>квартал</w:t>
      </w:r>
      <w:r w:rsidR="00695189" w:rsidRPr="00006395">
        <w:t>е 223.01.01</w:t>
      </w:r>
      <w:r w:rsidRPr="00006395">
        <w:t>.</w:t>
      </w:r>
      <w:r w:rsidR="00695189" w:rsidRPr="00006395">
        <w:t>01</w:t>
      </w:r>
      <w:r w:rsidR="004132A8" w:rsidRPr="00006395">
        <w:t>.</w:t>
      </w:r>
      <w:r w:rsidRPr="00006395">
        <w:t xml:space="preserve"> </w:t>
      </w:r>
    </w:p>
    <w:p w:rsidR="00B053DD" w:rsidRPr="00006395" w:rsidRDefault="00B053DD" w:rsidP="00C33C78">
      <w:pPr>
        <w:spacing w:line="0" w:lineRule="atLeast"/>
      </w:pPr>
      <w:r w:rsidRPr="00006395">
        <w:t xml:space="preserve">В </w:t>
      </w:r>
      <w:proofErr w:type="gramStart"/>
      <w:r w:rsidRPr="00006395">
        <w:t>кварталах</w:t>
      </w:r>
      <w:proofErr w:type="gramEnd"/>
      <w:r w:rsidRPr="00006395">
        <w:t xml:space="preserve"> </w:t>
      </w:r>
      <w:r w:rsidR="004E7E00" w:rsidRPr="00006395">
        <w:t>планируемых к застройке</w:t>
      </w:r>
      <w:r w:rsidRPr="00006395">
        <w:t xml:space="preserve"> предусматривается строительство новых ЦТП.</w:t>
      </w:r>
    </w:p>
    <w:p w:rsidR="00B053DD" w:rsidRPr="00006395" w:rsidRDefault="00B053DD" w:rsidP="00C33C78">
      <w:r w:rsidRPr="00006395">
        <w:t xml:space="preserve">Работу </w:t>
      </w:r>
      <w:proofErr w:type="gramStart"/>
      <w:r w:rsidRPr="00006395">
        <w:t>проектных</w:t>
      </w:r>
      <w:proofErr w:type="gramEnd"/>
      <w:r w:rsidRPr="00006395">
        <w:t xml:space="preserve"> ЦТП </w:t>
      </w:r>
      <w:r w:rsidR="009204CB">
        <w:t xml:space="preserve">планируется </w:t>
      </w:r>
      <w:r w:rsidRPr="00006395">
        <w:t>предусмотреть в автоматическом р</w:t>
      </w:r>
      <w:r w:rsidRPr="00006395">
        <w:t>е</w:t>
      </w:r>
      <w:r w:rsidRPr="00006395">
        <w:t>жиме, без присутствия персонала, с выводом управления на диспетчерский пункт.</w:t>
      </w:r>
    </w:p>
    <w:p w:rsidR="00B053DD" w:rsidRPr="00006395" w:rsidRDefault="00B053DD" w:rsidP="00C33C78">
      <w:r w:rsidRPr="00006395">
        <w:t xml:space="preserve">Проектные ЦТП подключаются к магистральным тепловым сетям ТЭЦ. </w:t>
      </w:r>
    </w:p>
    <w:p w:rsidR="00B053DD" w:rsidRPr="00006395" w:rsidRDefault="00B053DD" w:rsidP="00C33C78">
      <w:r w:rsidRPr="00006395">
        <w:t xml:space="preserve">Система теплоснабжения до ЦТП двухтрубная, после ЦТП </w:t>
      </w:r>
      <w:r w:rsidR="001460C5" w:rsidRPr="00006395">
        <w:t>–</w:t>
      </w:r>
      <w:r w:rsidRPr="00006395">
        <w:t xml:space="preserve"> </w:t>
      </w:r>
      <w:proofErr w:type="spellStart"/>
      <w:r w:rsidRPr="00006395">
        <w:t>четырехтру</w:t>
      </w:r>
      <w:r w:rsidRPr="00006395">
        <w:t>б</w:t>
      </w:r>
      <w:r w:rsidRPr="00006395">
        <w:t>ная</w:t>
      </w:r>
      <w:proofErr w:type="spellEnd"/>
      <w:r w:rsidRPr="00006395">
        <w:t xml:space="preserve">. </w:t>
      </w:r>
    </w:p>
    <w:p w:rsidR="00B053DD" w:rsidRPr="00006395" w:rsidRDefault="00B053DD" w:rsidP="00C33C78">
      <w:r w:rsidRPr="00006395">
        <w:t xml:space="preserve">Параметры теплоносителя после ЦТП </w:t>
      </w:r>
      <w:r w:rsidR="001460C5" w:rsidRPr="00006395">
        <w:t>–</w:t>
      </w:r>
      <w:r w:rsidRPr="00006395">
        <w:t xml:space="preserve"> 95/70 </w:t>
      </w:r>
      <w:r w:rsidRPr="00006395">
        <w:sym w:font="Symbol" w:char="F0B0"/>
      </w:r>
      <w:r w:rsidRPr="00006395">
        <w:t>С.</w:t>
      </w:r>
    </w:p>
    <w:p w:rsidR="00B053DD" w:rsidRPr="00006395" w:rsidRDefault="00B053DD" w:rsidP="00C33C78">
      <w:r w:rsidRPr="00006395">
        <w:t xml:space="preserve">Компенсацию температурных расширений тепловых сетей </w:t>
      </w:r>
      <w:r w:rsidR="009204CB">
        <w:t>планируется</w:t>
      </w:r>
      <w:r w:rsidR="009204CB" w:rsidRPr="00006395">
        <w:t xml:space="preserve"> </w:t>
      </w:r>
      <w:r w:rsidRPr="00006395">
        <w:t>р</w:t>
      </w:r>
      <w:r w:rsidRPr="00006395">
        <w:t>е</w:t>
      </w:r>
      <w:r w:rsidRPr="00006395">
        <w:t xml:space="preserve">шить с помощью углов поворота и компенсаторов. </w:t>
      </w:r>
    </w:p>
    <w:p w:rsidR="00B053DD" w:rsidRPr="00006395" w:rsidRDefault="00B053DD" w:rsidP="00B053DD">
      <w:pPr>
        <w:ind w:firstLine="0"/>
        <w:jc w:val="center"/>
        <w:rPr>
          <w:b/>
        </w:rPr>
      </w:pPr>
      <w:r w:rsidRPr="00006395">
        <w:rPr>
          <w:b/>
        </w:rPr>
        <w:lastRenderedPageBreak/>
        <w:t>2.4.4. Газоснабжение</w:t>
      </w:r>
    </w:p>
    <w:p w:rsidR="00B053DD" w:rsidRPr="00006395" w:rsidRDefault="00B053DD" w:rsidP="00B053DD"/>
    <w:p w:rsidR="00B053DD" w:rsidRPr="00006395" w:rsidRDefault="00B053DD" w:rsidP="00B053DD">
      <w:r w:rsidRPr="00006395">
        <w:t>В настоящее время планируемая территория газифицирована, газоснабж</w:t>
      </w:r>
      <w:r w:rsidRPr="00006395">
        <w:t>е</w:t>
      </w:r>
      <w:r w:rsidRPr="00006395">
        <w:t>ние осуществляется природным и сжиженным газом. Газоснабжением охвачено ориентировочно 80 % жилищного фонда.</w:t>
      </w:r>
    </w:p>
    <w:p w:rsidR="00B053DD" w:rsidRPr="00006395" w:rsidRDefault="00B053DD" w:rsidP="00B053DD">
      <w:r w:rsidRPr="00006395">
        <w:t>Схемой газоснабжения города Новосибирска, разработанной ООО «СИБГИПРОНИИГАЗ», предусматривается перевод существующей жилой з</w:t>
      </w:r>
      <w:r w:rsidRPr="00006395">
        <w:t>а</w:t>
      </w:r>
      <w:r w:rsidRPr="00006395">
        <w:t xml:space="preserve">стройки и промышленных объектов, использующих сжиженный углеводородный газ, на природный газ. Ориентировочный годовой расход газа по </w:t>
      </w:r>
      <w:r w:rsidR="004132A8" w:rsidRPr="00006395">
        <w:t>проекту план</w:t>
      </w:r>
      <w:r w:rsidR="004132A8" w:rsidRPr="00006395">
        <w:t>и</w:t>
      </w:r>
      <w:r w:rsidR="004132A8" w:rsidRPr="00006395">
        <w:t>ровки</w:t>
      </w:r>
      <w:r w:rsidRPr="00006395">
        <w:t xml:space="preserve"> на индивидуально-бытовые нужды и отопление жилых домов составит </w:t>
      </w:r>
      <w:r w:rsidR="008D4761" w:rsidRPr="00006395">
        <w:t>23400</w:t>
      </w:r>
      <w:r w:rsidRPr="00006395">
        <w:t xml:space="preserve"> тыс. куб. м.</w:t>
      </w:r>
    </w:p>
    <w:p w:rsidR="00B053DD" w:rsidRPr="00006395" w:rsidRDefault="00B053DD" w:rsidP="00B053DD"/>
    <w:p w:rsidR="00B053DD" w:rsidRPr="00006395" w:rsidRDefault="00B053DD" w:rsidP="00B053DD">
      <w:pPr>
        <w:ind w:firstLine="0"/>
        <w:jc w:val="center"/>
        <w:rPr>
          <w:b/>
        </w:rPr>
      </w:pPr>
      <w:r w:rsidRPr="00006395">
        <w:rPr>
          <w:b/>
        </w:rPr>
        <w:t>2.4.5. Электроснабжение</w:t>
      </w:r>
    </w:p>
    <w:p w:rsidR="00956F9B" w:rsidRPr="00006395" w:rsidRDefault="00956F9B" w:rsidP="00B053DD">
      <w:pPr>
        <w:ind w:right="-1" w:firstLine="0"/>
        <w:jc w:val="center"/>
        <w:rPr>
          <w:b/>
        </w:rPr>
      </w:pPr>
    </w:p>
    <w:p w:rsidR="00B053DD" w:rsidRPr="00006395" w:rsidRDefault="00B053DD" w:rsidP="00B053DD">
      <w:pPr>
        <w:ind w:right="-1" w:firstLine="0"/>
        <w:jc w:val="center"/>
        <w:rPr>
          <w:b/>
        </w:rPr>
      </w:pPr>
      <w:r w:rsidRPr="00006395">
        <w:rPr>
          <w:b/>
        </w:rPr>
        <w:t>2.4.5.1. Существующее положение</w:t>
      </w:r>
    </w:p>
    <w:p w:rsidR="00B053DD" w:rsidRPr="00006395" w:rsidRDefault="00B053DD" w:rsidP="00B053DD">
      <w:pPr>
        <w:ind w:right="-1"/>
      </w:pPr>
    </w:p>
    <w:p w:rsidR="00B053DD" w:rsidRPr="00006395" w:rsidRDefault="00B053DD" w:rsidP="00B053DD">
      <w:pPr>
        <w:ind w:right="-1"/>
      </w:pPr>
      <w:r w:rsidRPr="00006395">
        <w:t>Электроснабжение потребителей в настоящее время осуществляется це</w:t>
      </w:r>
      <w:r w:rsidRPr="00006395">
        <w:t>н</w:t>
      </w:r>
      <w:r w:rsidRPr="00006395">
        <w:t>трализованно от подстанции (далее – ПС) напряжением 110/10 кВ с трансформ</w:t>
      </w:r>
      <w:r w:rsidRPr="00006395">
        <w:t>а</w:t>
      </w:r>
      <w:r w:rsidRPr="00006395">
        <w:t xml:space="preserve">торами 2х25 МВА. Нагрузка существующих </w:t>
      </w:r>
      <w:r w:rsidR="003F0310" w:rsidRPr="00006395">
        <w:t>потребителей составляет 21,2 МВт</w:t>
      </w:r>
      <w:r w:rsidRPr="00006395">
        <w:t xml:space="preserve">, резерв – 11,3 МВт. </w:t>
      </w:r>
    </w:p>
    <w:p w:rsidR="00B053DD" w:rsidRPr="00006395" w:rsidRDefault="00B053DD" w:rsidP="00B053DD">
      <w:pPr>
        <w:ind w:right="-1" w:firstLine="0"/>
        <w:jc w:val="center"/>
        <w:rPr>
          <w:b/>
        </w:rPr>
      </w:pPr>
      <w:r w:rsidRPr="00006395">
        <w:rPr>
          <w:b/>
        </w:rPr>
        <w:t>2.4.5.2. Проектное решение</w:t>
      </w:r>
    </w:p>
    <w:p w:rsidR="00B053DD" w:rsidRPr="00006395" w:rsidRDefault="00B053DD" w:rsidP="00B053DD">
      <w:pPr>
        <w:ind w:right="-1"/>
        <w:rPr>
          <w:b/>
        </w:rPr>
      </w:pPr>
    </w:p>
    <w:p w:rsidR="00B053DD" w:rsidRPr="00006395" w:rsidRDefault="00B053DD" w:rsidP="00B053DD">
      <w:pPr>
        <w:ind w:right="-1"/>
      </w:pPr>
      <w:r w:rsidRPr="00006395">
        <w:t>Настоящий раздел выполнен в соответствии с Инструкцией по проектир</w:t>
      </w:r>
      <w:r w:rsidRPr="00006395">
        <w:t>о</w:t>
      </w:r>
      <w:r w:rsidRPr="00006395">
        <w:t>ванию городских электрических сетей</w:t>
      </w:r>
      <w:r w:rsidR="00DC7C26">
        <w:t>. РД</w:t>
      </w:r>
      <w:r w:rsidR="00C33C78" w:rsidRPr="00006395">
        <w:t>34.20.185-94</w:t>
      </w:r>
      <w:r w:rsidR="00CC5660" w:rsidRPr="00006395">
        <w:t xml:space="preserve"> </w:t>
      </w:r>
      <w:r w:rsidR="004439F7" w:rsidRPr="00006395">
        <w:t>(далее –</w:t>
      </w:r>
      <w:r w:rsidRPr="00006395">
        <w:t xml:space="preserve"> РД34.20.185-94</w:t>
      </w:r>
      <w:r w:rsidR="004439F7" w:rsidRPr="00006395">
        <w:t>)</w:t>
      </w:r>
      <w:r w:rsidRPr="00006395">
        <w:t xml:space="preserve"> и </w:t>
      </w:r>
      <w:r w:rsidR="00CC5660" w:rsidRPr="00006395">
        <w:t xml:space="preserve"> </w:t>
      </w:r>
      <w:r w:rsidR="00C33C78" w:rsidRPr="00006395">
        <w:t>«СП</w:t>
      </w:r>
      <w:r w:rsidR="009250A0" w:rsidRPr="00006395">
        <w:t xml:space="preserve"> </w:t>
      </w:r>
      <w:r w:rsidRPr="00006395">
        <w:t>31-110-2003</w:t>
      </w:r>
      <w:r w:rsidR="00C33C78" w:rsidRPr="00006395">
        <w:t xml:space="preserve">. </w:t>
      </w:r>
      <w:r w:rsidR="009250A0" w:rsidRPr="00006395">
        <w:t>Проектирование и монтаж электроустановок жилых и общес</w:t>
      </w:r>
      <w:r w:rsidR="009250A0" w:rsidRPr="00006395">
        <w:t>т</w:t>
      </w:r>
      <w:r w:rsidR="009250A0" w:rsidRPr="00006395">
        <w:t>венных зданий»</w:t>
      </w:r>
      <w:r w:rsidRPr="00006395">
        <w:t>.</w:t>
      </w:r>
    </w:p>
    <w:p w:rsidR="00B053DD" w:rsidRPr="00006395" w:rsidRDefault="00B053DD" w:rsidP="00B053DD">
      <w:r w:rsidRPr="00006395">
        <w:t xml:space="preserve">Подсчет электрических нагрузок выполнен в соответствии с РД34.20.185-94 по удельным показателям, а также аналогам. Общие электрические нагрузки </w:t>
      </w:r>
      <w:r w:rsidR="004439F7" w:rsidRPr="00006395">
        <w:t>–</w:t>
      </w:r>
      <w:r w:rsidRPr="00006395">
        <w:t xml:space="preserve"> </w:t>
      </w:r>
      <w:r w:rsidR="008D4761" w:rsidRPr="00006395">
        <w:t>14897</w:t>
      </w:r>
      <w:r w:rsidRPr="00006395">
        <w:t> кВт.</w:t>
      </w:r>
    </w:p>
    <w:p w:rsidR="00B053DD" w:rsidRPr="00006395" w:rsidRDefault="00B053DD" w:rsidP="00B053DD">
      <w:r w:rsidRPr="00006395">
        <w:t>По степени надежности электроснабжения потребители относятся в осно</w:t>
      </w:r>
      <w:r w:rsidRPr="00006395">
        <w:t>в</w:t>
      </w:r>
      <w:r w:rsidRPr="00006395">
        <w:t xml:space="preserve">ном ко II и III категориям, за исключением устройств охранной, противопожарной сигнализации и лифтовых установок, относящихся к </w:t>
      </w:r>
      <w:r w:rsidRPr="00006395">
        <w:rPr>
          <w:lang w:val="en-US"/>
        </w:rPr>
        <w:t>I</w:t>
      </w:r>
      <w:r w:rsidRPr="00006395">
        <w:t xml:space="preserve"> категории. </w:t>
      </w:r>
    </w:p>
    <w:p w:rsidR="00B053DD" w:rsidRPr="00006395" w:rsidRDefault="00B053DD" w:rsidP="00B053DD">
      <w:proofErr w:type="gramStart"/>
      <w:r w:rsidRPr="00006395">
        <w:t>Сеть 110 кВ. Электроснабжение города, как и в настоящее время, будет осуществляться от существующей ПС 110 кВ «Обская» после замены сущес</w:t>
      </w:r>
      <w:r w:rsidRPr="00006395">
        <w:t>т</w:t>
      </w:r>
      <w:r w:rsidRPr="00006395">
        <w:t xml:space="preserve">вующих трансформаторов на трансформаторы 63 МВА, строительства отпайки от </w:t>
      </w:r>
      <w:r w:rsidR="00DC7C26">
        <w:t>л</w:t>
      </w:r>
      <w:r w:rsidR="004439F7" w:rsidRPr="00006395">
        <w:t xml:space="preserve">инии электропередач – </w:t>
      </w:r>
      <w:r w:rsidRPr="00006395">
        <w:t xml:space="preserve">110 кВ К-15/16, реконструкции </w:t>
      </w:r>
      <w:r w:rsidR="004439F7" w:rsidRPr="00006395">
        <w:t>открытого распредел</w:t>
      </w:r>
      <w:r w:rsidR="004439F7" w:rsidRPr="00006395">
        <w:t>и</w:t>
      </w:r>
      <w:r w:rsidR="004439F7" w:rsidRPr="00006395">
        <w:t xml:space="preserve">тельного устройства – </w:t>
      </w:r>
      <w:r w:rsidRPr="00006395">
        <w:t xml:space="preserve">110 кВ и </w:t>
      </w:r>
      <w:r w:rsidR="008E3FB1" w:rsidRPr="00006395">
        <w:t>закрытого распределительного устройства</w:t>
      </w:r>
      <w:r w:rsidRPr="00006395">
        <w:t xml:space="preserve"> ЗРУ-10 кВ.</w:t>
      </w:r>
      <w:proofErr w:type="gramEnd"/>
    </w:p>
    <w:p w:rsidR="00B053DD" w:rsidRPr="00006395" w:rsidRDefault="00B053DD" w:rsidP="00B053DD">
      <w:r w:rsidRPr="00006395">
        <w:t>Сеть 10 кВ. Для распределения электроэнергии по потребителям потребуе</w:t>
      </w:r>
      <w:r w:rsidRPr="00006395">
        <w:t>т</w:t>
      </w:r>
      <w:r w:rsidRPr="00006395">
        <w:t xml:space="preserve">ся строительство трех распределительных пунктов (далее </w:t>
      </w:r>
      <w:r w:rsidR="001460C5" w:rsidRPr="00006395">
        <w:t>–</w:t>
      </w:r>
      <w:r w:rsidRPr="00006395">
        <w:t xml:space="preserve"> РП) напряжением 10 кВ с</w:t>
      </w:r>
      <w:r w:rsidR="00DC7C26">
        <w:t xml:space="preserve"> трансформаторами по 1600 </w:t>
      </w:r>
      <w:proofErr w:type="spellStart"/>
      <w:r w:rsidR="00DC7C26">
        <w:t>кВА</w:t>
      </w:r>
      <w:proofErr w:type="spellEnd"/>
      <w:r w:rsidR="00DC7C26">
        <w:t xml:space="preserve"> (</w:t>
      </w:r>
      <w:r w:rsidRPr="00006395">
        <w:t xml:space="preserve">РТП-1 </w:t>
      </w:r>
      <w:r w:rsidR="004439F7" w:rsidRPr="00006395">
        <w:t>–</w:t>
      </w:r>
      <w:r w:rsidRPr="00006395">
        <w:t xml:space="preserve"> РТП-3) и 37 ТП 10/0,4 кВ.</w:t>
      </w:r>
    </w:p>
    <w:p w:rsidR="00B053DD" w:rsidRPr="00006395" w:rsidRDefault="00B053DD" w:rsidP="00B053DD">
      <w:proofErr w:type="gramStart"/>
      <w:r w:rsidRPr="00006395">
        <w:t xml:space="preserve">В </w:t>
      </w:r>
      <w:r w:rsidR="008E769B" w:rsidRPr="00006395">
        <w:t>проекте планировки</w:t>
      </w:r>
      <w:r w:rsidRPr="00006395">
        <w:t xml:space="preserve"> рекомендуется применить как отдельно стоящие РП 10 кВ и ТП напряжением 10/0,4 кВ комплектно-блочного исполнения полной з</w:t>
      </w:r>
      <w:r w:rsidRPr="00006395">
        <w:t>а</w:t>
      </w:r>
      <w:r w:rsidRPr="00006395">
        <w:t xml:space="preserve">водской готовности с современным оборудованием и энергосберегающими трансформаторами мощностью до 1600 </w:t>
      </w:r>
      <w:proofErr w:type="spellStart"/>
      <w:r w:rsidRPr="00006395">
        <w:t>кВА</w:t>
      </w:r>
      <w:proofErr w:type="spellEnd"/>
      <w:r w:rsidRPr="00006395">
        <w:t>, так и встроенные ТП 10/0,4 кВ с к</w:t>
      </w:r>
      <w:r w:rsidRPr="00006395">
        <w:t>а</w:t>
      </w:r>
      <w:r w:rsidRPr="00006395">
        <w:t xml:space="preserve">бельными вводами высокого и низкого напряжения. </w:t>
      </w:r>
      <w:proofErr w:type="gramEnd"/>
    </w:p>
    <w:p w:rsidR="00B053DD" w:rsidRPr="00006395" w:rsidRDefault="00B053DD" w:rsidP="00B053DD">
      <w:r w:rsidRPr="00006395">
        <w:lastRenderedPageBreak/>
        <w:t>Питающие линии 10 кВ к РП 10 кВ распределительной сети 10 кВ от РП к сетевым ТП кварталов 10/0,4 кВ и сети 0,4 кВ выполняются кабелем, проклад</w:t>
      </w:r>
      <w:r w:rsidRPr="00006395">
        <w:t>ы</w:t>
      </w:r>
      <w:r w:rsidRPr="00006395">
        <w:t>ваемым в земляной траншее.</w:t>
      </w:r>
    </w:p>
    <w:p w:rsidR="00B053DD" w:rsidRPr="00006395" w:rsidRDefault="00B053DD" w:rsidP="00B053DD">
      <w:r w:rsidRPr="00006395">
        <w:t>Существующие сети 10 кВ и 04 кВ, проходящие по территории проекта планировки, подлежат демонтажу.</w:t>
      </w:r>
    </w:p>
    <w:p w:rsidR="00B053DD" w:rsidRPr="00006395" w:rsidRDefault="00B053DD" w:rsidP="00100922">
      <w:pPr>
        <w:spacing w:line="240" w:lineRule="atLeast"/>
      </w:pPr>
      <w:r w:rsidRPr="00006395">
        <w:t>Питание проектируемых распределительных пунктов выполняется двумя взаимно резервируемыми фидерами. Схема распределительной сети 10 кВ пр</w:t>
      </w:r>
      <w:r w:rsidRPr="00006395">
        <w:t>и</w:t>
      </w:r>
      <w:r w:rsidRPr="00006395">
        <w:t>нимается петлевой с аварийной перемычкой, разомкнутой в нормальном режиме работы.</w:t>
      </w:r>
    </w:p>
    <w:p w:rsidR="00B053DD" w:rsidRPr="00006395" w:rsidRDefault="00B053DD" w:rsidP="00100922">
      <w:pPr>
        <w:spacing w:line="240" w:lineRule="atLeast"/>
      </w:pPr>
    </w:p>
    <w:p w:rsidR="00B053DD" w:rsidRPr="00006395" w:rsidRDefault="00B053DD" w:rsidP="00100922">
      <w:pPr>
        <w:spacing w:line="240" w:lineRule="atLeast"/>
        <w:ind w:firstLine="0"/>
        <w:jc w:val="center"/>
        <w:rPr>
          <w:b/>
        </w:rPr>
      </w:pPr>
      <w:r w:rsidRPr="00006395">
        <w:rPr>
          <w:b/>
        </w:rPr>
        <w:t>2.4.6. Сети связи</w:t>
      </w:r>
    </w:p>
    <w:p w:rsidR="00B053DD" w:rsidRPr="00006395" w:rsidRDefault="00B053DD" w:rsidP="00100922">
      <w:pPr>
        <w:spacing w:line="240" w:lineRule="atLeast"/>
      </w:pPr>
    </w:p>
    <w:p w:rsidR="00B053DD" w:rsidRPr="00006395" w:rsidRDefault="00B053DD" w:rsidP="00100922">
      <w:pPr>
        <w:spacing w:line="240" w:lineRule="atLeast"/>
        <w:ind w:firstLine="0"/>
        <w:jc w:val="center"/>
        <w:rPr>
          <w:b/>
        </w:rPr>
      </w:pPr>
      <w:r w:rsidRPr="00006395">
        <w:rPr>
          <w:b/>
        </w:rPr>
        <w:t>2.4.6.1. Существующее положение</w:t>
      </w:r>
    </w:p>
    <w:p w:rsidR="00B053DD" w:rsidRPr="00006395" w:rsidRDefault="00B053DD" w:rsidP="00100922">
      <w:pPr>
        <w:spacing w:line="240" w:lineRule="atLeast"/>
      </w:pPr>
    </w:p>
    <w:p w:rsidR="00B053DD" w:rsidRPr="00006395" w:rsidRDefault="00B053DD" w:rsidP="00100922">
      <w:pPr>
        <w:spacing w:line="240" w:lineRule="atLeast"/>
      </w:pPr>
      <w:r w:rsidRPr="00006395">
        <w:t xml:space="preserve">В настоящее время в границах проекта планировки </w:t>
      </w:r>
      <w:r w:rsidR="004132A8" w:rsidRPr="00006395">
        <w:t xml:space="preserve">проходят </w:t>
      </w:r>
      <w:r w:rsidRPr="00006395">
        <w:t>сети связи:</w:t>
      </w:r>
    </w:p>
    <w:p w:rsidR="00B053DD" w:rsidRPr="00006395" w:rsidRDefault="00B053DD" w:rsidP="00B053DD">
      <w:r w:rsidRPr="00006395">
        <w:t>сети телефонизации от автоматических телефонных станций (далее – АТС) АТС-332, АТС-336, расположенных по ул. Героев Революции, 17а;</w:t>
      </w:r>
    </w:p>
    <w:p w:rsidR="00B053DD" w:rsidRPr="00006395" w:rsidRDefault="00B053DD" w:rsidP="00B053DD">
      <w:r w:rsidRPr="00006395">
        <w:t>сети радиофикации (далее – РТС) 1 и 2 класса в пределах проекта планиро</w:t>
      </w:r>
      <w:r w:rsidRPr="00006395">
        <w:t>в</w:t>
      </w:r>
      <w:r w:rsidRPr="00006395">
        <w:t>ки.</w:t>
      </w:r>
    </w:p>
    <w:p w:rsidR="00B053DD" w:rsidRPr="00006395" w:rsidRDefault="00B053DD" w:rsidP="00B053DD">
      <w:r w:rsidRPr="00006395">
        <w:t>Дома частного сектора оснащены проводным радиовещанием.</w:t>
      </w:r>
    </w:p>
    <w:p w:rsidR="00B053DD" w:rsidRPr="00006395" w:rsidRDefault="00B053DD" w:rsidP="00B053DD">
      <w:pPr>
        <w:rPr>
          <w:b/>
        </w:rPr>
      </w:pPr>
    </w:p>
    <w:p w:rsidR="00B053DD" w:rsidRPr="00006395" w:rsidRDefault="00B053DD" w:rsidP="00B053DD">
      <w:pPr>
        <w:ind w:firstLine="0"/>
        <w:jc w:val="center"/>
        <w:rPr>
          <w:b/>
        </w:rPr>
      </w:pPr>
      <w:r w:rsidRPr="00006395">
        <w:rPr>
          <w:b/>
        </w:rPr>
        <w:t>2.4.6.2. Проектное решение</w:t>
      </w:r>
    </w:p>
    <w:p w:rsidR="00B053DD" w:rsidRPr="00006395" w:rsidRDefault="00B053DD" w:rsidP="00B053DD"/>
    <w:p w:rsidR="00B053DD" w:rsidRPr="00006395" w:rsidRDefault="00B053DD" w:rsidP="00B053DD">
      <w:r w:rsidRPr="00006395">
        <w:t>Телефонизация планируемой территории выполняется от существующих АТС-332 и АТС-336, расположенных по ул. Героев Революции, 17а.</w:t>
      </w:r>
    </w:p>
    <w:p w:rsidR="00B053DD" w:rsidRPr="00006395" w:rsidRDefault="004132A8" w:rsidP="00B053DD">
      <w:r w:rsidRPr="00006395">
        <w:t xml:space="preserve">Емкость телефонной сети </w:t>
      </w:r>
      <w:r w:rsidR="00C33C78" w:rsidRPr="00006395">
        <w:t xml:space="preserve">планируемых </w:t>
      </w:r>
      <w:r w:rsidRPr="00006395">
        <w:t>жилых кварталов</w:t>
      </w:r>
      <w:r w:rsidR="00B053DD" w:rsidRPr="00006395">
        <w:t xml:space="preserve"> определена с уч</w:t>
      </w:r>
      <w:r w:rsidR="00B053DD" w:rsidRPr="00006395">
        <w:t>е</w:t>
      </w:r>
      <w:r w:rsidR="00B053DD" w:rsidRPr="00006395">
        <w:t>том 100 % телефонизации квартир. Необходимое количество телефонов (абоне</w:t>
      </w:r>
      <w:r w:rsidR="00B053DD" w:rsidRPr="00006395">
        <w:t>н</w:t>
      </w:r>
      <w:r w:rsidR="00B053DD" w:rsidRPr="00006395">
        <w:t>тов) определяется исходя из расчетной численности населения с применением к</w:t>
      </w:r>
      <w:r w:rsidR="00B053DD" w:rsidRPr="00006395">
        <w:t>о</w:t>
      </w:r>
      <w:r w:rsidR="00B053DD" w:rsidRPr="00006395">
        <w:t>эффициента семейности (к-3,5) с учетом телефонов коллективного пользования и административно-бытового назначения.</w:t>
      </w:r>
    </w:p>
    <w:p w:rsidR="00B053DD" w:rsidRPr="00006395" w:rsidRDefault="00B053DD" w:rsidP="00B053DD">
      <w:proofErr w:type="gramStart"/>
      <w:r w:rsidRPr="00006395">
        <w:t xml:space="preserve">В связи с тем, что Новосибирский филиал </w:t>
      </w:r>
      <w:r w:rsidR="00C33C78" w:rsidRPr="00006395">
        <w:t>публичного акционерного о</w:t>
      </w:r>
      <w:r w:rsidR="004035E4" w:rsidRPr="00006395">
        <w:t>бщ</w:t>
      </w:r>
      <w:r w:rsidR="004035E4" w:rsidRPr="00006395">
        <w:t>е</w:t>
      </w:r>
      <w:r w:rsidR="00C33C78" w:rsidRPr="00006395">
        <w:t>ства</w:t>
      </w:r>
      <w:r w:rsidRPr="00006395">
        <w:t xml:space="preserve"> «</w:t>
      </w:r>
      <w:proofErr w:type="spellStart"/>
      <w:r w:rsidRPr="00006395">
        <w:t>Ростелеком</w:t>
      </w:r>
      <w:proofErr w:type="spellEnd"/>
      <w:r w:rsidRPr="00006395">
        <w:t>» переходит от развития технологии медного кабеля на предо</w:t>
      </w:r>
      <w:r w:rsidRPr="00006395">
        <w:t>с</w:t>
      </w:r>
      <w:r w:rsidRPr="00006395">
        <w:t xml:space="preserve">тавление услуг по технологии GRON (пассивного оптического кабеля), </w:t>
      </w:r>
      <w:r w:rsidR="004035E4" w:rsidRPr="00006395">
        <w:t>на план</w:t>
      </w:r>
      <w:r w:rsidR="004035E4" w:rsidRPr="00006395">
        <w:t>и</w:t>
      </w:r>
      <w:r w:rsidR="004035E4" w:rsidRPr="00006395">
        <w:t>руемой территории</w:t>
      </w:r>
      <w:r w:rsidRPr="00006395">
        <w:t xml:space="preserve"> необходимо выделить помещение в здании АТС-332 (либо в другом существующем или проектируемом здании) для размещения узла оптич</w:t>
      </w:r>
      <w:r w:rsidRPr="00006395">
        <w:t>е</w:t>
      </w:r>
      <w:r w:rsidRPr="00006395">
        <w:t>ского доступа и предусмотреть наличие землеотводов для организации прокладки трассы телефонной канализации для оптоволоконной распределительной</w:t>
      </w:r>
      <w:proofErr w:type="gramEnd"/>
      <w:r w:rsidRPr="00006395">
        <w:t xml:space="preserve"> сети с учетом перспективы развития инфраструктуры.</w:t>
      </w:r>
    </w:p>
    <w:p w:rsidR="00B053DD" w:rsidRPr="00006395" w:rsidRDefault="00B053DD" w:rsidP="00B053DD">
      <w:r w:rsidRPr="00006395">
        <w:t>Тип устанавливаемого оборудования для предоставления услуг телефонии, широкополосного доступа, цифрового телевидения будет определяться операт</w:t>
      </w:r>
      <w:r w:rsidRPr="00006395">
        <w:t>о</w:t>
      </w:r>
      <w:r w:rsidRPr="00006395">
        <w:t>ром связи на этапе строительства объектов недвижимости.</w:t>
      </w:r>
    </w:p>
    <w:p w:rsidR="00B053DD" w:rsidRPr="00006395" w:rsidRDefault="00B053DD" w:rsidP="00B053DD">
      <w:r w:rsidRPr="00006395">
        <w:t xml:space="preserve">Телефонизация </w:t>
      </w:r>
      <w:r w:rsidR="004035E4" w:rsidRPr="00006395">
        <w:t>планируемой территории</w:t>
      </w:r>
      <w:r w:rsidRPr="00006395">
        <w:t xml:space="preserve"> выполняется от существующих АТС-332 и АТС-336, расположенных по ул. Героев Революции, 17а.</w:t>
      </w:r>
    </w:p>
    <w:p w:rsidR="00B053DD" w:rsidRPr="00006395" w:rsidRDefault="00B053DD" w:rsidP="00B053DD">
      <w:r w:rsidRPr="00006395">
        <w:t xml:space="preserve">В </w:t>
      </w:r>
      <w:proofErr w:type="gramStart"/>
      <w:r w:rsidRPr="00006395">
        <w:t>соответствии</w:t>
      </w:r>
      <w:proofErr w:type="gramEnd"/>
      <w:r w:rsidRPr="00006395">
        <w:t xml:space="preserve"> с концепцией перехода на эфирное вещание планируется перевод на эфирное радиовещание и ликвидация проводного.</w:t>
      </w:r>
    </w:p>
    <w:p w:rsidR="00B053DD" w:rsidRPr="00006395" w:rsidRDefault="00B053DD" w:rsidP="00B053DD"/>
    <w:p w:rsidR="00B053DD" w:rsidRPr="00006395" w:rsidRDefault="00B053DD" w:rsidP="00B053DD">
      <w:pPr>
        <w:ind w:firstLine="0"/>
        <w:jc w:val="center"/>
        <w:rPr>
          <w:b/>
        </w:rPr>
      </w:pPr>
      <w:r w:rsidRPr="00006395">
        <w:rPr>
          <w:b/>
        </w:rPr>
        <w:lastRenderedPageBreak/>
        <w:t>2.4.7. Инженерная подготовка</w:t>
      </w:r>
      <w:r w:rsidR="003A5E0D">
        <w:rPr>
          <w:b/>
        </w:rPr>
        <w:t xml:space="preserve"> планируемой</w:t>
      </w:r>
      <w:r w:rsidRPr="00006395">
        <w:rPr>
          <w:b/>
        </w:rPr>
        <w:t xml:space="preserve"> территории</w:t>
      </w:r>
    </w:p>
    <w:p w:rsidR="00B053DD" w:rsidRPr="00006395" w:rsidRDefault="00B053DD" w:rsidP="00B053DD"/>
    <w:p w:rsidR="00B053DD" w:rsidRPr="00006395" w:rsidRDefault="00B053DD" w:rsidP="00B053DD">
      <w:pPr>
        <w:ind w:firstLine="0"/>
        <w:jc w:val="center"/>
        <w:rPr>
          <w:b/>
        </w:rPr>
      </w:pPr>
      <w:r w:rsidRPr="00006395">
        <w:rPr>
          <w:b/>
        </w:rPr>
        <w:t>2.4.7.1. Существующее положение</w:t>
      </w:r>
    </w:p>
    <w:p w:rsidR="00B053DD" w:rsidRPr="00006395" w:rsidRDefault="00B053DD" w:rsidP="00B053DD"/>
    <w:p w:rsidR="00B053DD" w:rsidRPr="00006395" w:rsidRDefault="004035E4" w:rsidP="00B053DD">
      <w:r w:rsidRPr="00006395">
        <w:t>Планируемая территория</w:t>
      </w:r>
      <w:r w:rsidR="00B053DD" w:rsidRPr="00006395">
        <w:t xml:space="preserve"> располагается вдоль прибрежной линии реки Оби. Практически вся</w:t>
      </w:r>
      <w:r w:rsidRPr="00006395">
        <w:t xml:space="preserve"> </w:t>
      </w:r>
      <w:r w:rsidR="00B053DD" w:rsidRPr="00006395">
        <w:t>территория</w:t>
      </w:r>
      <w:r w:rsidRPr="00006395">
        <w:t>, предлагающаяся к</w:t>
      </w:r>
      <w:r w:rsidR="00C33C78" w:rsidRPr="00006395">
        <w:t xml:space="preserve"> новой застройке</w:t>
      </w:r>
      <w:r w:rsidR="00DC7C26">
        <w:t>,</w:t>
      </w:r>
      <w:r w:rsidR="00B053DD" w:rsidRPr="00006395">
        <w:t xml:space="preserve"> находится в з</w:t>
      </w:r>
      <w:r w:rsidR="00B053DD" w:rsidRPr="00006395">
        <w:t>о</w:t>
      </w:r>
      <w:r w:rsidR="00B053DD" w:rsidRPr="00006395">
        <w:t xml:space="preserve">не затопления паводками 1 % обеспеченности реки Оби. </w:t>
      </w:r>
    </w:p>
    <w:p w:rsidR="00B053DD" w:rsidRPr="00006395" w:rsidRDefault="00B053DD" w:rsidP="00B053DD"/>
    <w:p w:rsidR="00B053DD" w:rsidRPr="00006395" w:rsidRDefault="00B053DD" w:rsidP="00B053DD">
      <w:pPr>
        <w:ind w:firstLine="0"/>
        <w:jc w:val="center"/>
        <w:rPr>
          <w:b/>
        </w:rPr>
      </w:pPr>
      <w:r w:rsidRPr="00006395">
        <w:rPr>
          <w:b/>
        </w:rPr>
        <w:t>2.4.7.2. Проектное решение</w:t>
      </w:r>
    </w:p>
    <w:p w:rsidR="00B053DD" w:rsidRPr="00006395" w:rsidRDefault="00B053DD" w:rsidP="00B053DD"/>
    <w:p w:rsidR="00B053DD" w:rsidRPr="00006395" w:rsidRDefault="00B053DD" w:rsidP="00B053DD">
      <w:r w:rsidRPr="00006395">
        <w:t xml:space="preserve">В </w:t>
      </w:r>
      <w:proofErr w:type="gramStart"/>
      <w:r w:rsidRPr="00006395">
        <w:t>настоящем</w:t>
      </w:r>
      <w:proofErr w:type="gramEnd"/>
      <w:r w:rsidRPr="00006395">
        <w:t xml:space="preserve"> разделе намечена схема проведения мероприятий по инжене</w:t>
      </w:r>
      <w:r w:rsidRPr="00006395">
        <w:t>р</w:t>
      </w:r>
      <w:r w:rsidRPr="00006395">
        <w:t>ной подготовке планируемой территории.</w:t>
      </w:r>
    </w:p>
    <w:p w:rsidR="00B053DD" w:rsidRPr="00006395" w:rsidRDefault="00B053DD" w:rsidP="00B053DD">
      <w:r w:rsidRPr="00006395">
        <w:t>В состав работ по инженерной подготовке планируемой территории вкл</w:t>
      </w:r>
      <w:r w:rsidRPr="00006395">
        <w:t>ю</w:t>
      </w:r>
      <w:r w:rsidRPr="00006395">
        <w:t>чены следующие виды работ:</w:t>
      </w:r>
    </w:p>
    <w:p w:rsidR="00B053DD" w:rsidRPr="00006395" w:rsidRDefault="00B053DD" w:rsidP="00B053DD">
      <w:r w:rsidRPr="00006395">
        <w:t>вертикальная планировка;</w:t>
      </w:r>
    </w:p>
    <w:p w:rsidR="00B053DD" w:rsidRPr="00006395" w:rsidRDefault="00B053DD" w:rsidP="00B053DD">
      <w:r w:rsidRPr="00006395">
        <w:t>устройство водостоков;</w:t>
      </w:r>
    </w:p>
    <w:p w:rsidR="00B053DD" w:rsidRPr="00006395" w:rsidRDefault="00B053DD" w:rsidP="00B053DD">
      <w:r w:rsidRPr="00006395">
        <w:t>защита от затопления;</w:t>
      </w:r>
    </w:p>
    <w:p w:rsidR="00B053DD" w:rsidRPr="00006395" w:rsidRDefault="00B053DD" w:rsidP="00B053DD">
      <w:proofErr w:type="spellStart"/>
      <w:r w:rsidRPr="00006395">
        <w:t>берегоукрепление</w:t>
      </w:r>
      <w:proofErr w:type="spellEnd"/>
      <w:r w:rsidRPr="00006395">
        <w:t>;</w:t>
      </w:r>
    </w:p>
    <w:p w:rsidR="00B053DD" w:rsidRPr="00006395" w:rsidRDefault="00B053DD" w:rsidP="00B053DD">
      <w:r w:rsidRPr="00006395">
        <w:t>очистка поверхностного стока;</w:t>
      </w:r>
    </w:p>
    <w:p w:rsidR="00B053DD" w:rsidRPr="00006395" w:rsidRDefault="00B053DD" w:rsidP="00B053DD">
      <w:r w:rsidRPr="00006395">
        <w:t>расчет очистных сооружений;</w:t>
      </w:r>
    </w:p>
    <w:p w:rsidR="00B053DD" w:rsidRPr="00006395" w:rsidRDefault="00B053DD" w:rsidP="00B053DD">
      <w:r w:rsidRPr="00006395">
        <w:t>охрана окружающей среды.</w:t>
      </w:r>
    </w:p>
    <w:p w:rsidR="00B053DD" w:rsidRPr="00006395" w:rsidRDefault="004035E4" w:rsidP="00B053DD">
      <w:r w:rsidRPr="00006395">
        <w:t>В</w:t>
      </w:r>
      <w:r w:rsidR="00B053DD" w:rsidRPr="00006395">
        <w:t>ертикальная планировка</w:t>
      </w:r>
      <w:r w:rsidRPr="00006395">
        <w:t xml:space="preserve"> планируемой территории</w:t>
      </w:r>
      <w:r w:rsidR="00B053DD" w:rsidRPr="00006395">
        <w:t xml:space="preserve"> решена с небольшим превышением микрорайонов над улично-дорожной сетью для обеспечения в</w:t>
      </w:r>
      <w:r w:rsidR="00B053DD" w:rsidRPr="00006395">
        <w:t>ы</w:t>
      </w:r>
      <w:r w:rsidR="00B053DD" w:rsidRPr="00006395">
        <w:t xml:space="preserve">пуска с их территории поверхностных стоков в лотки уличных проездов. </w:t>
      </w:r>
    </w:p>
    <w:p w:rsidR="00B053DD" w:rsidRPr="00006395" w:rsidRDefault="00B053DD" w:rsidP="00B053DD">
      <w:r w:rsidRPr="00006395">
        <w:t>Устройство водостоков.</w:t>
      </w:r>
    </w:p>
    <w:p w:rsidR="00B053DD" w:rsidRPr="00006395" w:rsidRDefault="004035E4" w:rsidP="00B053DD">
      <w:r w:rsidRPr="00006395">
        <w:t xml:space="preserve">В </w:t>
      </w:r>
      <w:proofErr w:type="gramStart"/>
      <w:r w:rsidR="00B053DD" w:rsidRPr="00006395">
        <w:t>проекте</w:t>
      </w:r>
      <w:proofErr w:type="gramEnd"/>
      <w:r w:rsidR="00B053DD" w:rsidRPr="00006395">
        <w:t xml:space="preserve"> </w:t>
      </w:r>
      <w:r w:rsidRPr="00006395">
        <w:t xml:space="preserve">планировки </w:t>
      </w:r>
      <w:r w:rsidR="00B053DD" w:rsidRPr="00006395">
        <w:t>намечена схема водосточной сети и очистки повер</w:t>
      </w:r>
      <w:r w:rsidR="00B053DD" w:rsidRPr="00006395">
        <w:t>х</w:t>
      </w:r>
      <w:r w:rsidR="00B053DD" w:rsidRPr="00006395">
        <w:t>ностного стока прибрежной полосы Первомайского района. Сброс ливневого ст</w:t>
      </w:r>
      <w:r w:rsidR="00B053DD" w:rsidRPr="00006395">
        <w:t>о</w:t>
      </w:r>
      <w:r w:rsidR="00B053DD" w:rsidRPr="00006395">
        <w:t>ка в реку Иню и реку Обь производится с помощью рассеивающих выпусков, длина которых принимается по расчету. Принятая конструкция рассеивающих выпусков должна обеспечивать наиболее эффективное слияние дождевых вод с водой водоема. Расчет рассеивающих выпусков должен быть проведен на рабочих стадиях проектирования.</w:t>
      </w:r>
    </w:p>
    <w:p w:rsidR="00B053DD" w:rsidRPr="00006395" w:rsidRDefault="00B053DD" w:rsidP="00B053DD">
      <w:r w:rsidRPr="00006395">
        <w:t xml:space="preserve">Защита от затопления. </w:t>
      </w:r>
      <w:proofErr w:type="spellStart"/>
      <w:r w:rsidRPr="00006395">
        <w:t>Берегоукрепление</w:t>
      </w:r>
      <w:proofErr w:type="spellEnd"/>
      <w:r w:rsidRPr="00006395">
        <w:t>.</w:t>
      </w:r>
    </w:p>
    <w:p w:rsidR="00B053DD" w:rsidRPr="00006395" w:rsidRDefault="00B053DD" w:rsidP="00B053DD">
      <w:r w:rsidRPr="00006395">
        <w:t>С западной части планируемая территория граничит с рекой Обью. Гор</w:t>
      </w:r>
      <w:r w:rsidRPr="00006395">
        <w:t>и</w:t>
      </w:r>
      <w:r w:rsidRPr="00006395">
        <w:t xml:space="preserve">зонт высокой воды 1 % обеспеченности реки Оби в районе моста через реку Иню составляет 96,9 м в городской системе высот. Таким образом, в случае паводка в зоне затопления может оказаться вся планируемая </w:t>
      </w:r>
      <w:r w:rsidR="001A3518" w:rsidRPr="00006395">
        <w:t xml:space="preserve">территория, предназначенная к </w:t>
      </w:r>
      <w:r w:rsidRPr="00006395">
        <w:t>застрой</w:t>
      </w:r>
      <w:r w:rsidR="001A3518" w:rsidRPr="00006395">
        <w:t>ке</w:t>
      </w:r>
      <w:r w:rsidR="00DC7C26">
        <w:t>,</w:t>
      </w:r>
      <w:r w:rsidRPr="00006395">
        <w:t xml:space="preserve"> до </w:t>
      </w:r>
      <w:proofErr w:type="spellStart"/>
      <w:r w:rsidRPr="00006395">
        <w:t>Бердского</w:t>
      </w:r>
      <w:proofErr w:type="spellEnd"/>
      <w:r w:rsidRPr="00006395">
        <w:t xml:space="preserve"> шоссе. Для защиты планируемой территории от затопл</w:t>
      </w:r>
      <w:r w:rsidRPr="00006395">
        <w:t>е</w:t>
      </w:r>
      <w:r w:rsidRPr="00006395">
        <w:t xml:space="preserve">ния проектом планировки предусматривается намыв планируемой территории до незатопляемых отметок. В </w:t>
      </w:r>
      <w:proofErr w:type="gramStart"/>
      <w:r w:rsidRPr="00006395">
        <w:t>соответствии</w:t>
      </w:r>
      <w:proofErr w:type="gramEnd"/>
      <w:r w:rsidRPr="00006395">
        <w:t xml:space="preserve"> </w:t>
      </w:r>
      <w:r w:rsidR="00C33C78" w:rsidRPr="00006395">
        <w:t>с «СП</w:t>
      </w:r>
      <w:r w:rsidRPr="00006395">
        <w:rPr>
          <w:szCs w:val="28"/>
        </w:rPr>
        <w:t xml:space="preserve"> 39.13330.2012</w:t>
      </w:r>
      <w:r w:rsidR="00C33C78" w:rsidRPr="00006395">
        <w:rPr>
          <w:szCs w:val="28"/>
        </w:rPr>
        <w:t>. Свод правил.</w:t>
      </w:r>
      <w:r w:rsidRPr="00006395">
        <w:rPr>
          <w:sz w:val="24"/>
          <w:szCs w:val="24"/>
        </w:rPr>
        <w:t xml:space="preserve"> </w:t>
      </w:r>
      <w:r w:rsidRPr="00006395">
        <w:t>Пл</w:t>
      </w:r>
      <w:r w:rsidRPr="00006395">
        <w:t>о</w:t>
      </w:r>
      <w:r w:rsidRPr="00006395">
        <w:t>тины из грунтовых мате</w:t>
      </w:r>
      <w:r w:rsidR="00C33C78" w:rsidRPr="00006395">
        <w:t xml:space="preserve">риалов. Актуализированная редакция </w:t>
      </w:r>
      <w:proofErr w:type="spellStart"/>
      <w:r w:rsidR="00C33C78" w:rsidRPr="00006395">
        <w:t>СНиП</w:t>
      </w:r>
      <w:proofErr w:type="spellEnd"/>
      <w:r w:rsidR="00C33C78" w:rsidRPr="00006395">
        <w:t xml:space="preserve"> 2.06.05-84»</w:t>
      </w:r>
      <w:r w:rsidRPr="00006395">
        <w:t xml:space="preserve"> отметка верха дамбы поднимается до незатопляемых отметок. Минимальная в</w:t>
      </w:r>
      <w:r w:rsidRPr="00006395">
        <w:t>ы</w:t>
      </w:r>
      <w:r w:rsidRPr="00006395">
        <w:t>сота верха намыва составляет 98,6 м в городской системе высот.</w:t>
      </w:r>
    </w:p>
    <w:p w:rsidR="00B053DD" w:rsidRPr="00006395" w:rsidRDefault="00B053DD" w:rsidP="00B053DD">
      <w:r w:rsidRPr="00006395">
        <w:t>Очистка поверхностного стока. Расчет очистных сооружений.</w:t>
      </w:r>
    </w:p>
    <w:p w:rsidR="00B053DD" w:rsidRPr="00006395" w:rsidRDefault="00B053DD" w:rsidP="00B053DD">
      <w:proofErr w:type="gramStart"/>
      <w:r w:rsidRPr="00006395">
        <w:t xml:space="preserve">В соответствии с требованиями охраны </w:t>
      </w:r>
      <w:r w:rsidR="001A3518" w:rsidRPr="00006395">
        <w:t>окружающей среды и рекоменд</w:t>
      </w:r>
      <w:r w:rsidR="001A3518" w:rsidRPr="00006395">
        <w:t>а</w:t>
      </w:r>
      <w:r w:rsidR="001A3518" w:rsidRPr="00006395">
        <w:t xml:space="preserve">циями </w:t>
      </w:r>
      <w:r w:rsidRPr="00006395">
        <w:t>по расчету систем сбора, отведения и очистки поверхностного стока с с</w:t>
      </w:r>
      <w:r w:rsidRPr="00006395">
        <w:t>е</w:t>
      </w:r>
      <w:r w:rsidRPr="00006395">
        <w:lastRenderedPageBreak/>
        <w:t>литебных территорий, площадок предприятий и определению условий выпуска его в водные объекты в проекте планировки предусмотрена очистка наиболее з</w:t>
      </w:r>
      <w:r w:rsidRPr="00006395">
        <w:t>а</w:t>
      </w:r>
      <w:r w:rsidRPr="00006395">
        <w:t>грязненной части поверхностного стока на очистных сооружениях, устраиваемых на устьевых участках коллекторов ливневой канализации перед выпуском в вод</w:t>
      </w:r>
      <w:r w:rsidRPr="00006395">
        <w:t>о</w:t>
      </w:r>
      <w:r w:rsidRPr="00006395">
        <w:t xml:space="preserve">емы. </w:t>
      </w:r>
      <w:proofErr w:type="gramEnd"/>
    </w:p>
    <w:p w:rsidR="00B053DD" w:rsidRPr="00006395" w:rsidRDefault="00B053DD" w:rsidP="00B053DD">
      <w:r w:rsidRPr="00006395">
        <w:t>Очистные сооружения поверхностного стока представляют собой комплекс емкостных сооружений, заглубленных ниже поверхности земли. Очистные с</w:t>
      </w:r>
      <w:r w:rsidRPr="00006395">
        <w:t>о</w:t>
      </w:r>
      <w:r w:rsidRPr="00006395">
        <w:t xml:space="preserve">оружения предназначены для очистки от плавающего мусора, взвешенных частиц и </w:t>
      </w:r>
      <w:proofErr w:type="spellStart"/>
      <w:r w:rsidRPr="00006395">
        <w:t>маслонефтепродуктов</w:t>
      </w:r>
      <w:proofErr w:type="spellEnd"/>
      <w:r w:rsidRPr="00006395">
        <w:t xml:space="preserve">. Задержка плавающего мусора производится съемными </w:t>
      </w:r>
      <w:proofErr w:type="spellStart"/>
      <w:r w:rsidRPr="00006395">
        <w:t>мусороулавливающими</w:t>
      </w:r>
      <w:proofErr w:type="spellEnd"/>
      <w:r w:rsidRPr="00006395">
        <w:t xml:space="preserve"> решетками. В состав очистных сооружений входят </w:t>
      </w:r>
      <w:proofErr w:type="spellStart"/>
      <w:r w:rsidRPr="00006395">
        <w:t>пе</w:t>
      </w:r>
      <w:r w:rsidRPr="00006395">
        <w:t>с</w:t>
      </w:r>
      <w:r w:rsidRPr="00006395">
        <w:t>коилоуловители</w:t>
      </w:r>
      <w:proofErr w:type="spellEnd"/>
      <w:r w:rsidRPr="00006395">
        <w:t xml:space="preserve">, </w:t>
      </w:r>
      <w:proofErr w:type="spellStart"/>
      <w:r w:rsidRPr="00006395">
        <w:t>нефтеуловители</w:t>
      </w:r>
      <w:proofErr w:type="spellEnd"/>
      <w:r w:rsidRPr="00006395">
        <w:t xml:space="preserve"> и сорбционные фильтры доочистки.</w:t>
      </w:r>
    </w:p>
    <w:p w:rsidR="00B053DD" w:rsidRPr="00006395" w:rsidRDefault="00B053DD" w:rsidP="00B053DD">
      <w:r w:rsidRPr="00006395">
        <w:t>Среднегодовой объем дождевого и талого стоков составит 1851,65 тыс. куб. м/год.</w:t>
      </w:r>
    </w:p>
    <w:p w:rsidR="00B053DD" w:rsidRPr="00006395" w:rsidRDefault="00B053DD" w:rsidP="00B053DD">
      <w:r w:rsidRPr="00006395">
        <w:t>Охрана окружающей среды.</w:t>
      </w:r>
    </w:p>
    <w:p w:rsidR="00B053DD" w:rsidRPr="00006395" w:rsidRDefault="00B053DD" w:rsidP="00B053DD">
      <w:r w:rsidRPr="00006395">
        <w:t>Очистка поверхностного стока производится на очистных сооружениях з</w:t>
      </w:r>
      <w:r w:rsidRPr="00006395">
        <w:t>а</w:t>
      </w:r>
      <w:r w:rsidRPr="00006395">
        <w:t>крытого типа. Годовой вес загрязнений составит:</w:t>
      </w:r>
    </w:p>
    <w:p w:rsidR="00B053DD" w:rsidRPr="00006395" w:rsidRDefault="00B053DD" w:rsidP="00B053DD">
      <w:r w:rsidRPr="00006395">
        <w:t xml:space="preserve">взвешенные вещества </w:t>
      </w:r>
      <w:r w:rsidR="001460C5" w:rsidRPr="00006395">
        <w:t>–</w:t>
      </w:r>
      <w:r w:rsidRPr="00006395">
        <w:t xml:space="preserve"> 4320,5 куб. </w:t>
      </w:r>
      <w:proofErr w:type="gramStart"/>
      <w:r w:rsidRPr="00006395">
        <w:t>м</w:t>
      </w:r>
      <w:proofErr w:type="gramEnd"/>
      <w:r w:rsidRPr="00006395">
        <w:t>/год;</w:t>
      </w:r>
    </w:p>
    <w:p w:rsidR="00B053DD" w:rsidRPr="00006395" w:rsidRDefault="00B053DD" w:rsidP="00B053DD">
      <w:r w:rsidRPr="00006395">
        <w:t xml:space="preserve">нефтепродукты </w:t>
      </w:r>
      <w:r w:rsidR="001460C5" w:rsidRPr="00006395">
        <w:t>–</w:t>
      </w:r>
      <w:r w:rsidRPr="00006395">
        <w:t xml:space="preserve"> 32,92 куб. </w:t>
      </w:r>
      <w:proofErr w:type="gramStart"/>
      <w:r w:rsidRPr="00006395">
        <w:t>м</w:t>
      </w:r>
      <w:proofErr w:type="gramEnd"/>
      <w:r w:rsidRPr="00006395">
        <w:t>/год.</w:t>
      </w:r>
    </w:p>
    <w:p w:rsidR="00B053DD" w:rsidRPr="00006395" w:rsidRDefault="00B053DD" w:rsidP="00B053DD"/>
    <w:p w:rsidR="00B053DD" w:rsidRPr="00006395" w:rsidRDefault="00B053DD" w:rsidP="00B053DD">
      <w:pPr>
        <w:suppressAutoHyphens/>
        <w:ind w:firstLine="0"/>
        <w:jc w:val="center"/>
        <w:rPr>
          <w:b/>
        </w:rPr>
      </w:pPr>
      <w:bookmarkStart w:id="1" w:name="_Toc369859722"/>
      <w:r w:rsidRPr="00006395">
        <w:rPr>
          <w:b/>
        </w:rPr>
        <w:t>2.4.8. Мероприятия по защите</w:t>
      </w:r>
      <w:r w:rsidR="001A3518" w:rsidRPr="00006395">
        <w:rPr>
          <w:b/>
        </w:rPr>
        <w:t xml:space="preserve"> планируемой</w:t>
      </w:r>
      <w:r w:rsidRPr="00006395">
        <w:rPr>
          <w:b/>
        </w:rPr>
        <w:t xml:space="preserve"> территории от воздействия опасных геологических процессов, чрезвычайных ситуаций </w:t>
      </w:r>
    </w:p>
    <w:p w:rsidR="00B053DD" w:rsidRPr="00006395" w:rsidRDefault="00B053DD" w:rsidP="00B053DD">
      <w:pPr>
        <w:suppressAutoHyphens/>
        <w:ind w:firstLine="0"/>
        <w:jc w:val="center"/>
        <w:rPr>
          <w:b/>
        </w:rPr>
      </w:pPr>
      <w:r w:rsidRPr="00006395">
        <w:rPr>
          <w:b/>
        </w:rPr>
        <w:t>природного и техногенного характера</w:t>
      </w:r>
    </w:p>
    <w:p w:rsidR="00B053DD" w:rsidRPr="00006395" w:rsidRDefault="00B053DD" w:rsidP="00B053DD">
      <w:pPr>
        <w:ind w:firstLine="0"/>
        <w:jc w:val="center"/>
        <w:rPr>
          <w:b/>
        </w:rPr>
      </w:pPr>
    </w:p>
    <w:p w:rsidR="00B053DD" w:rsidRPr="00006395" w:rsidRDefault="00B053DD" w:rsidP="00B053DD">
      <w:r w:rsidRPr="00006395">
        <w:t>Для защиты планируемой территории от затопления 1 %-</w:t>
      </w:r>
      <w:proofErr w:type="spellStart"/>
      <w:r w:rsidRPr="00006395">
        <w:t>ным</w:t>
      </w:r>
      <w:proofErr w:type="spellEnd"/>
      <w:r w:rsidRPr="00006395">
        <w:t xml:space="preserve"> и 10 %-</w:t>
      </w:r>
      <w:proofErr w:type="spellStart"/>
      <w:r w:rsidRPr="00006395">
        <w:t>ным</w:t>
      </w:r>
      <w:proofErr w:type="spellEnd"/>
      <w:r w:rsidRPr="00006395">
        <w:t xml:space="preserve"> паводком реки Оби проектом планировки предлагается обвалование части план</w:t>
      </w:r>
      <w:r w:rsidRPr="00006395">
        <w:t>и</w:t>
      </w:r>
      <w:r w:rsidRPr="00006395">
        <w:t>руемой территории защитной дамбой с устройством водопропускных (</w:t>
      </w:r>
      <w:proofErr w:type="spellStart"/>
      <w:r w:rsidRPr="00006395">
        <w:t>водозапо</w:t>
      </w:r>
      <w:r w:rsidRPr="00006395">
        <w:t>р</w:t>
      </w:r>
      <w:r w:rsidRPr="00006395">
        <w:t>ных</w:t>
      </w:r>
      <w:proofErr w:type="spellEnd"/>
      <w:r w:rsidRPr="00006395">
        <w:t xml:space="preserve">) сооружений, а также </w:t>
      </w:r>
      <w:proofErr w:type="spellStart"/>
      <w:r w:rsidRPr="00006395">
        <w:t>двухполосного</w:t>
      </w:r>
      <w:proofErr w:type="spellEnd"/>
      <w:r w:rsidRPr="00006395">
        <w:t xml:space="preserve"> проезда по гребню. Кроме того, в п</w:t>
      </w:r>
      <w:r w:rsidRPr="00006395">
        <w:t>о</w:t>
      </w:r>
      <w:r w:rsidRPr="00006395">
        <w:t>ниженных, защищенных дамбой частях планируемой  территории предполагается выполнить сеть открытых и закрытых водоотводных сооружений. На территор</w:t>
      </w:r>
      <w:r w:rsidRPr="00006395">
        <w:t>и</w:t>
      </w:r>
      <w:r w:rsidRPr="00006395">
        <w:t>ях, подверженных подтоплению грунтовыми водами естественного происхожд</w:t>
      </w:r>
      <w:r w:rsidRPr="00006395">
        <w:t>е</w:t>
      </w:r>
      <w:r w:rsidRPr="00006395">
        <w:t xml:space="preserve">ния, предполагается выполнить общее водопонижение (дренаж). Сети дренажа и отвода поверхностных вод предполагается выполнить во взаимной увязке. </w:t>
      </w:r>
      <w:proofErr w:type="spellStart"/>
      <w:r w:rsidRPr="00006395">
        <w:t>Пер</w:t>
      </w:r>
      <w:r w:rsidRPr="00006395">
        <w:t>е</w:t>
      </w:r>
      <w:r w:rsidRPr="00006395">
        <w:t>брос</w:t>
      </w:r>
      <w:proofErr w:type="spellEnd"/>
      <w:r w:rsidRPr="00006395">
        <w:t xml:space="preserve"> собранных самотеком вод в городские сети в условиях одновременного во</w:t>
      </w:r>
      <w:r w:rsidRPr="00006395">
        <w:t>з</w:t>
      </w:r>
      <w:r w:rsidRPr="00006395">
        <w:t>действия всех опасных факторов (паводка, осадков, подъема грунтовых вод) предполагается выполнить с помощью насосных станций. В межень очищенные на локальных сооружениях поверхностные стоки предполагается сбрасывать в о</w:t>
      </w:r>
      <w:r w:rsidRPr="00006395">
        <w:t>т</w:t>
      </w:r>
      <w:r w:rsidRPr="00006395">
        <w:t>крытую водоотводную сеть самотеком.</w:t>
      </w:r>
    </w:p>
    <w:p w:rsidR="00B053DD" w:rsidRPr="00006395" w:rsidRDefault="00B053DD" w:rsidP="00B053DD">
      <w:proofErr w:type="gramStart"/>
      <w:r w:rsidRPr="00006395">
        <w:t>В случае доказательства расчетом экономической нецелесообразности строительства системы защиты от затопления и подтопления пониженных частей планируемой территории</w:t>
      </w:r>
      <w:r w:rsidR="0041554E">
        <w:t>,</w:t>
      </w:r>
      <w:r w:rsidRPr="00006395">
        <w:t xml:space="preserve"> предполагается отказ от развития этих частей в качес</w:t>
      </w:r>
      <w:r w:rsidRPr="00006395">
        <w:t>т</w:t>
      </w:r>
      <w:r w:rsidRPr="00006395">
        <w:t>ве застроенной территории и постепенный (по мере износа существующих сезо</w:t>
      </w:r>
      <w:r w:rsidRPr="00006395">
        <w:t>н</w:t>
      </w:r>
      <w:r w:rsidRPr="00006395">
        <w:t>ных строений) перевод в природные территории.</w:t>
      </w:r>
      <w:proofErr w:type="gramEnd"/>
    </w:p>
    <w:p w:rsidR="00B053DD" w:rsidRPr="00006395" w:rsidRDefault="00B053DD" w:rsidP="00B053DD">
      <w:r w:rsidRPr="00006395">
        <w:t>На территориях, не попадающих в зо</w:t>
      </w:r>
      <w:r w:rsidR="001460C5" w:rsidRPr="00006395">
        <w:t xml:space="preserve">ну затопления катастрофическим, </w:t>
      </w:r>
      <w:r w:rsidRPr="00006395">
        <w:t>1 %-</w:t>
      </w:r>
      <w:proofErr w:type="spellStart"/>
      <w:r w:rsidRPr="00006395">
        <w:t>ным</w:t>
      </w:r>
      <w:proofErr w:type="spellEnd"/>
      <w:r w:rsidRPr="00006395">
        <w:t xml:space="preserve"> и 10 %-</w:t>
      </w:r>
      <w:proofErr w:type="spellStart"/>
      <w:r w:rsidRPr="00006395">
        <w:t>ным</w:t>
      </w:r>
      <w:proofErr w:type="spellEnd"/>
      <w:r w:rsidRPr="00006395">
        <w:t xml:space="preserve"> паводком, предполагается строительство защитных сооружений гражданской обороны. Фонд защитных сооружений предполагается разместить на территории средне- и многоэтажной жилой и общественной застройки. Создание </w:t>
      </w:r>
      <w:r w:rsidRPr="00006395">
        <w:lastRenderedPageBreak/>
        <w:t>фонда защитных сооружений осуществляется заблаговременно, в мирное время и при переводе гражданской обороны на военное положение.</w:t>
      </w:r>
    </w:p>
    <w:p w:rsidR="00B053DD" w:rsidRPr="00006395" w:rsidRDefault="00B053DD" w:rsidP="00B053DD">
      <w:pPr>
        <w:ind w:firstLine="0"/>
        <w:jc w:val="center"/>
        <w:rPr>
          <w:b/>
        </w:rPr>
      </w:pPr>
      <w:r w:rsidRPr="00006395">
        <w:rPr>
          <w:b/>
        </w:rPr>
        <w:t>2.4.9. Охрана окружающей среды</w:t>
      </w:r>
    </w:p>
    <w:p w:rsidR="00B053DD" w:rsidRPr="00006395" w:rsidRDefault="00B053DD" w:rsidP="00B053DD">
      <w:pPr>
        <w:ind w:right="-1" w:firstLine="0"/>
      </w:pPr>
    </w:p>
    <w:p w:rsidR="00B053DD" w:rsidRPr="00006395" w:rsidRDefault="00B053DD" w:rsidP="00B053DD">
      <w:pPr>
        <w:ind w:right="-1"/>
      </w:pPr>
      <w:r w:rsidRPr="00006395">
        <w:t>Проектом планировки предлагается сохранение естественных и строител</w:t>
      </w:r>
      <w:r w:rsidRPr="00006395">
        <w:t>ь</w:t>
      </w:r>
      <w:r w:rsidRPr="00006395">
        <w:t>ство новых (взамен выбывающих из обращения) нерестилищ ценных пород рыб. Предлагается восстановление связи между естественными водоемами, утраченной в результате хозяйственного освоения планируемой территории. Предлагается и</w:t>
      </w:r>
      <w:r w:rsidRPr="00006395">
        <w:t>с</w:t>
      </w:r>
      <w:r w:rsidRPr="00006395">
        <w:t>ключение хозяйственной (в том числе сельскохозяйственной) деятельности на территории, затопляемой 1 %-</w:t>
      </w:r>
      <w:proofErr w:type="spellStart"/>
      <w:r w:rsidRPr="00006395">
        <w:t>ным</w:t>
      </w:r>
      <w:proofErr w:type="spellEnd"/>
      <w:r w:rsidRPr="00006395">
        <w:t xml:space="preserve"> и 10 %-</w:t>
      </w:r>
      <w:proofErr w:type="spellStart"/>
      <w:r w:rsidRPr="00006395">
        <w:t>ным</w:t>
      </w:r>
      <w:proofErr w:type="spellEnd"/>
      <w:r w:rsidRPr="00006395">
        <w:t xml:space="preserve"> паводком. Предлагается устройс</w:t>
      </w:r>
      <w:r w:rsidRPr="00006395">
        <w:t>т</w:t>
      </w:r>
      <w:r w:rsidRPr="00006395">
        <w:t>во очистки поверхностного стока перед сбросом в открытые водоемы. Предлаг</w:t>
      </w:r>
      <w:r w:rsidRPr="00006395">
        <w:t>а</w:t>
      </w:r>
      <w:r w:rsidRPr="00006395">
        <w:t>ется закрепление открытого грунта затопляемых территорий озеленением. Пре</w:t>
      </w:r>
      <w:r w:rsidRPr="00006395">
        <w:t>д</w:t>
      </w:r>
      <w:r w:rsidRPr="00006395">
        <w:t xml:space="preserve">полагается обустройство закрытыми системами канализации не канализованных жилых и общественных зданий. </w:t>
      </w:r>
    </w:p>
    <w:p w:rsidR="00B053DD" w:rsidRPr="00006395" w:rsidRDefault="00B053DD" w:rsidP="00B053DD">
      <w:pPr>
        <w:ind w:right="-1"/>
      </w:pPr>
      <w:r w:rsidRPr="00006395">
        <w:t>Очистка поверхностного стока производится на очистных сооружениях з</w:t>
      </w:r>
      <w:r w:rsidRPr="00006395">
        <w:t>а</w:t>
      </w:r>
      <w:r w:rsidRPr="00006395">
        <w:t>крытого типа.</w:t>
      </w:r>
    </w:p>
    <w:p w:rsidR="00B053DD" w:rsidRPr="00006395" w:rsidRDefault="00B053DD" w:rsidP="00B053DD">
      <w:pPr>
        <w:suppressAutoHyphens/>
        <w:ind w:firstLine="0"/>
        <w:rPr>
          <w:b/>
        </w:rPr>
      </w:pPr>
    </w:p>
    <w:p w:rsidR="00B053DD" w:rsidRPr="00006395" w:rsidRDefault="00B053DD" w:rsidP="00B053DD">
      <w:pPr>
        <w:suppressAutoHyphens/>
        <w:ind w:firstLine="0"/>
        <w:jc w:val="center"/>
        <w:rPr>
          <w:b/>
        </w:rPr>
      </w:pPr>
      <w:r w:rsidRPr="00006395">
        <w:rPr>
          <w:b/>
        </w:rPr>
        <w:t>3. Положения о размещении объектов капитального строительства</w:t>
      </w:r>
    </w:p>
    <w:p w:rsidR="00B053DD" w:rsidRPr="00006395" w:rsidRDefault="00B053DD" w:rsidP="00B053DD">
      <w:pPr>
        <w:suppressAutoHyphens/>
        <w:ind w:firstLine="0"/>
        <w:jc w:val="center"/>
        <w:rPr>
          <w:b/>
        </w:rPr>
      </w:pPr>
      <w:r w:rsidRPr="00006395">
        <w:rPr>
          <w:b/>
        </w:rPr>
        <w:t>федерального, регионального и местного значения</w:t>
      </w:r>
      <w:bookmarkEnd w:id="1"/>
    </w:p>
    <w:p w:rsidR="00B053DD" w:rsidRPr="00006395" w:rsidRDefault="00B053DD" w:rsidP="00B053DD"/>
    <w:p w:rsidR="00B053DD" w:rsidRPr="00006395" w:rsidRDefault="00B053DD" w:rsidP="00B053DD">
      <w:pPr>
        <w:suppressAutoHyphens/>
        <w:ind w:firstLine="0"/>
        <w:jc w:val="center"/>
        <w:rPr>
          <w:b/>
        </w:rPr>
      </w:pPr>
      <w:bookmarkStart w:id="2" w:name="_Toc369859723"/>
      <w:r w:rsidRPr="00006395">
        <w:rPr>
          <w:b/>
        </w:rPr>
        <w:t xml:space="preserve">3.1. Размещение объектов капитального строительства </w:t>
      </w:r>
    </w:p>
    <w:p w:rsidR="00B053DD" w:rsidRPr="00006395" w:rsidRDefault="00B053DD" w:rsidP="00B053DD">
      <w:pPr>
        <w:suppressAutoHyphens/>
        <w:ind w:firstLine="0"/>
        <w:jc w:val="center"/>
        <w:rPr>
          <w:b/>
        </w:rPr>
      </w:pPr>
      <w:r w:rsidRPr="00006395">
        <w:rPr>
          <w:b/>
        </w:rPr>
        <w:t>федерального значения</w:t>
      </w:r>
      <w:bookmarkEnd w:id="2"/>
    </w:p>
    <w:p w:rsidR="00B053DD" w:rsidRPr="00006395" w:rsidRDefault="00B053DD" w:rsidP="00B053DD">
      <w:pPr>
        <w:suppressAutoHyphens/>
      </w:pPr>
    </w:p>
    <w:p w:rsidR="00B053DD" w:rsidRPr="00006395" w:rsidRDefault="00B053DD" w:rsidP="00B053DD">
      <w:r w:rsidRPr="00006395">
        <w:t>В расчетный срок предпола</w:t>
      </w:r>
      <w:r w:rsidR="001973B1" w:rsidRPr="00006395">
        <w:t>гается строительство фрагмента ю</w:t>
      </w:r>
      <w:r w:rsidRPr="00006395">
        <w:t>жного обхода с мостовым переходом через реку Обь и транспортной развязкой в пределах пл</w:t>
      </w:r>
      <w:r w:rsidRPr="00006395">
        <w:t>а</w:t>
      </w:r>
      <w:r w:rsidRPr="00006395">
        <w:t>нируемой территории.</w:t>
      </w:r>
    </w:p>
    <w:p w:rsidR="00B053DD" w:rsidRPr="00006395" w:rsidRDefault="00B053DD" w:rsidP="00B053DD">
      <w:r w:rsidRPr="00006395">
        <w:t>В расчетный срок предполагается реконструкция и обустройство федерал</w:t>
      </w:r>
      <w:r w:rsidRPr="00006395">
        <w:t>ь</w:t>
      </w:r>
      <w:r w:rsidRPr="00006395">
        <w:t>ной трассы М52 в пределах планируемой территории.</w:t>
      </w:r>
    </w:p>
    <w:p w:rsidR="00B053DD" w:rsidRPr="00006395" w:rsidRDefault="00B053DD" w:rsidP="00B053DD">
      <w:pPr>
        <w:suppressAutoHyphens/>
        <w:ind w:firstLine="0"/>
        <w:jc w:val="center"/>
        <w:rPr>
          <w:b/>
        </w:rPr>
      </w:pPr>
      <w:bookmarkStart w:id="3" w:name="_Toc369859724"/>
    </w:p>
    <w:p w:rsidR="00B053DD" w:rsidRPr="00006395" w:rsidRDefault="00B053DD" w:rsidP="00B053DD">
      <w:pPr>
        <w:suppressAutoHyphens/>
        <w:ind w:firstLine="0"/>
        <w:jc w:val="center"/>
        <w:rPr>
          <w:b/>
        </w:rPr>
      </w:pPr>
      <w:r w:rsidRPr="00006395">
        <w:rPr>
          <w:b/>
        </w:rPr>
        <w:t xml:space="preserve">3.2. Размещение объектов капитального строительства </w:t>
      </w:r>
    </w:p>
    <w:p w:rsidR="00B053DD" w:rsidRPr="00006395" w:rsidRDefault="00B053DD" w:rsidP="00B053DD">
      <w:pPr>
        <w:suppressAutoHyphens/>
        <w:ind w:firstLine="0"/>
        <w:jc w:val="center"/>
        <w:rPr>
          <w:b/>
        </w:rPr>
      </w:pPr>
      <w:r w:rsidRPr="00006395">
        <w:rPr>
          <w:b/>
        </w:rPr>
        <w:t>регионального значения</w:t>
      </w:r>
      <w:bookmarkEnd w:id="3"/>
    </w:p>
    <w:p w:rsidR="00B053DD" w:rsidRPr="00006395" w:rsidRDefault="00B053DD" w:rsidP="00B053DD"/>
    <w:p w:rsidR="00B053DD" w:rsidRPr="00006395" w:rsidRDefault="00B053DD" w:rsidP="00B053DD">
      <w:pPr>
        <w:widowControl w:val="0"/>
      </w:pPr>
      <w:r w:rsidRPr="00006395">
        <w:t>В расчетный срок предполагается строительство</w:t>
      </w:r>
      <w:r w:rsidR="00DC0EE4" w:rsidRPr="00006395">
        <w:t xml:space="preserve"> 1 поликлиники общего т</w:t>
      </w:r>
      <w:r w:rsidR="00DC0EE4" w:rsidRPr="00006395">
        <w:t>и</w:t>
      </w:r>
      <w:r w:rsidR="00DC0EE4" w:rsidRPr="00006395">
        <w:t>па и 1 пожарного депо, а также</w:t>
      </w:r>
      <w:r w:rsidRPr="00006395">
        <w:t xml:space="preserve"> фрагмента </w:t>
      </w:r>
      <w:r w:rsidR="002C6D19" w:rsidRPr="00006395">
        <w:t xml:space="preserve">перспективного </w:t>
      </w:r>
      <w:r w:rsidRPr="00006395">
        <w:t>Матвеевско</w:t>
      </w:r>
      <w:r w:rsidR="002C6D19" w:rsidRPr="00006395">
        <w:t>го моста</w:t>
      </w:r>
      <w:r w:rsidRPr="00006395">
        <w:t xml:space="preserve"> с транспортной развязкой, земляной дамбы с комплексом сооружений для защиты </w:t>
      </w:r>
      <w:r w:rsidR="00DC0EE4" w:rsidRPr="00006395">
        <w:t xml:space="preserve">планируемой </w:t>
      </w:r>
      <w:r w:rsidRPr="00006395">
        <w:t>территории от затопления 1 %-</w:t>
      </w:r>
      <w:proofErr w:type="spellStart"/>
      <w:r w:rsidRPr="00006395">
        <w:t>ным</w:t>
      </w:r>
      <w:proofErr w:type="spellEnd"/>
      <w:r w:rsidRPr="00006395">
        <w:t xml:space="preserve"> паводком. </w:t>
      </w:r>
    </w:p>
    <w:p w:rsidR="00B053DD" w:rsidRPr="00006395" w:rsidRDefault="00B053DD" w:rsidP="00B053DD"/>
    <w:p w:rsidR="003A5E0D" w:rsidRDefault="00B053DD" w:rsidP="00B053DD">
      <w:pPr>
        <w:ind w:firstLine="0"/>
        <w:jc w:val="center"/>
        <w:rPr>
          <w:b/>
        </w:rPr>
      </w:pPr>
      <w:bookmarkStart w:id="4" w:name="_Toc369859725"/>
      <w:r w:rsidRPr="00006395">
        <w:rPr>
          <w:b/>
        </w:rPr>
        <w:t xml:space="preserve">3.3. Размещение объектов капитального строительства </w:t>
      </w:r>
    </w:p>
    <w:p w:rsidR="00B053DD" w:rsidRPr="00006395" w:rsidRDefault="00B053DD" w:rsidP="00B053DD">
      <w:pPr>
        <w:ind w:firstLine="0"/>
        <w:jc w:val="center"/>
        <w:rPr>
          <w:b/>
        </w:rPr>
      </w:pPr>
      <w:r w:rsidRPr="00006395">
        <w:rPr>
          <w:b/>
        </w:rPr>
        <w:t>местного значения</w:t>
      </w:r>
      <w:bookmarkEnd w:id="4"/>
    </w:p>
    <w:p w:rsidR="00B053DD" w:rsidRPr="00006395" w:rsidRDefault="00B053DD" w:rsidP="00B053DD"/>
    <w:p w:rsidR="00B053DD" w:rsidRPr="00006395" w:rsidRDefault="00B053DD" w:rsidP="00B053DD">
      <w:r w:rsidRPr="00006395">
        <w:t>В расчетный срок предполагается строител</w:t>
      </w:r>
      <w:r w:rsidR="00DA60CD" w:rsidRPr="00006395">
        <w:t xml:space="preserve">ьство </w:t>
      </w:r>
      <w:r w:rsidRPr="00006395">
        <w:t>3 детских садов</w:t>
      </w:r>
      <w:r w:rsidR="00DA60CD" w:rsidRPr="00006395">
        <w:t xml:space="preserve"> и 3 встр</w:t>
      </w:r>
      <w:r w:rsidR="00DA60CD" w:rsidRPr="00006395">
        <w:t>о</w:t>
      </w:r>
      <w:r w:rsidR="0041554E">
        <w:t>енных</w:t>
      </w:r>
      <w:r w:rsidR="00DA60CD" w:rsidRPr="00006395">
        <w:t xml:space="preserve"> общей вместимостью 210 мест, 3</w:t>
      </w:r>
      <w:r w:rsidRPr="00006395">
        <w:t xml:space="preserve"> новых общеобразовательных школ, </w:t>
      </w:r>
      <w:r w:rsidR="008D4761" w:rsidRPr="00006395">
        <w:t>1</w:t>
      </w:r>
      <w:r w:rsidRPr="00006395">
        <w:t xml:space="preserve"> </w:t>
      </w:r>
      <w:r w:rsidR="001973B1" w:rsidRPr="00006395">
        <w:t>опор</w:t>
      </w:r>
      <w:r w:rsidR="008D4761" w:rsidRPr="00006395">
        <w:t>н</w:t>
      </w:r>
      <w:r w:rsidR="0041554E">
        <w:t>ого</w:t>
      </w:r>
      <w:r w:rsidR="001973B1" w:rsidRPr="00006395">
        <w:t xml:space="preserve"> </w:t>
      </w:r>
      <w:r w:rsidRPr="00006395">
        <w:t>пунк</w:t>
      </w:r>
      <w:r w:rsidR="008D4761" w:rsidRPr="00006395">
        <w:t>т</w:t>
      </w:r>
      <w:r w:rsidR="0041554E">
        <w:t>а</w:t>
      </w:r>
      <w:r w:rsidRPr="00006395">
        <w:t xml:space="preserve"> охраны порядка. </w:t>
      </w:r>
    </w:p>
    <w:p w:rsidR="00B053DD" w:rsidRPr="00006395" w:rsidRDefault="00B053DD" w:rsidP="00B053DD"/>
    <w:p w:rsidR="00CB40C9" w:rsidRPr="00006395" w:rsidRDefault="00CB40C9" w:rsidP="00B053DD">
      <w:pPr>
        <w:ind w:firstLine="0"/>
        <w:jc w:val="center"/>
        <w:rPr>
          <w:b/>
          <w:szCs w:val="28"/>
        </w:rPr>
      </w:pPr>
    </w:p>
    <w:p w:rsidR="00CB40C9" w:rsidRPr="00006395" w:rsidRDefault="00CB40C9" w:rsidP="00B053DD">
      <w:pPr>
        <w:ind w:firstLine="0"/>
        <w:jc w:val="center"/>
        <w:rPr>
          <w:b/>
          <w:szCs w:val="28"/>
        </w:rPr>
      </w:pPr>
    </w:p>
    <w:p w:rsidR="00B053DD" w:rsidRPr="00006395" w:rsidRDefault="00B053DD" w:rsidP="00B053DD">
      <w:pPr>
        <w:ind w:firstLine="0"/>
        <w:jc w:val="center"/>
        <w:rPr>
          <w:b/>
          <w:szCs w:val="28"/>
        </w:rPr>
      </w:pPr>
      <w:r w:rsidRPr="00006395">
        <w:rPr>
          <w:b/>
          <w:szCs w:val="28"/>
        </w:rPr>
        <w:lastRenderedPageBreak/>
        <w:t>4. Основные показатели развития планируемой территории</w:t>
      </w:r>
    </w:p>
    <w:p w:rsidR="00B053DD" w:rsidRPr="00006395" w:rsidRDefault="00B053DD" w:rsidP="00B053DD">
      <w:pPr>
        <w:jc w:val="right"/>
      </w:pPr>
    </w:p>
    <w:p w:rsidR="00B053DD" w:rsidRPr="00006395" w:rsidRDefault="00B053DD" w:rsidP="00B053DD">
      <w:pPr>
        <w:jc w:val="right"/>
      </w:pPr>
      <w:r w:rsidRPr="00006395">
        <w:t xml:space="preserve">Таблица </w:t>
      </w:r>
      <w:r w:rsidR="0041554E">
        <w:t>3</w:t>
      </w:r>
    </w:p>
    <w:p w:rsidR="00B053DD" w:rsidRPr="00006395" w:rsidRDefault="00B053DD" w:rsidP="00B053DD">
      <w:pPr>
        <w:jc w:val="right"/>
      </w:pPr>
    </w:p>
    <w:p w:rsidR="00B053DD" w:rsidRPr="00006395" w:rsidRDefault="00B053DD" w:rsidP="00B053DD">
      <w:pPr>
        <w:ind w:firstLine="0"/>
        <w:jc w:val="center"/>
        <w:rPr>
          <w:szCs w:val="28"/>
        </w:rPr>
      </w:pPr>
      <w:r w:rsidRPr="00006395">
        <w:rPr>
          <w:szCs w:val="28"/>
        </w:rPr>
        <w:t>Основные показатели развития планируемой территории</w:t>
      </w:r>
    </w:p>
    <w:p w:rsidR="00B053DD" w:rsidRPr="00006395" w:rsidRDefault="00B053DD" w:rsidP="00B053DD">
      <w:pPr>
        <w:jc w:val="righ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961"/>
        <w:gridCol w:w="1418"/>
        <w:gridCol w:w="1417"/>
        <w:gridCol w:w="1418"/>
      </w:tblGrid>
      <w:tr w:rsidR="00B053DD" w:rsidRPr="00006395" w:rsidTr="00DF3774">
        <w:tc>
          <w:tcPr>
            <w:tcW w:w="709" w:type="dxa"/>
            <w:vMerge w:val="restart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№</w:t>
            </w:r>
          </w:p>
          <w:p w:rsidR="00B053DD" w:rsidRPr="00006395" w:rsidRDefault="00B053DD" w:rsidP="00DF3774">
            <w:pPr>
              <w:ind w:firstLine="0"/>
              <w:jc w:val="center"/>
            </w:pPr>
            <w:proofErr w:type="spellStart"/>
            <w:proofErr w:type="gramStart"/>
            <w:r w:rsidRPr="00006395">
              <w:t>п</w:t>
            </w:r>
            <w:proofErr w:type="spellEnd"/>
            <w:proofErr w:type="gramEnd"/>
            <w:r w:rsidRPr="00006395">
              <w:t>/</w:t>
            </w:r>
            <w:proofErr w:type="spellStart"/>
            <w:r w:rsidRPr="00006395">
              <w:t>п</w:t>
            </w:r>
            <w:proofErr w:type="spellEnd"/>
          </w:p>
        </w:tc>
        <w:tc>
          <w:tcPr>
            <w:tcW w:w="4961" w:type="dxa"/>
            <w:vMerge w:val="restart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rPr>
                <w:szCs w:val="28"/>
              </w:rPr>
              <w:t>Наименование показателя</w:t>
            </w:r>
          </w:p>
        </w:tc>
        <w:tc>
          <w:tcPr>
            <w:tcW w:w="1418" w:type="dxa"/>
            <w:vMerge w:val="restart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Единица измерения</w:t>
            </w:r>
          </w:p>
        </w:tc>
        <w:tc>
          <w:tcPr>
            <w:tcW w:w="2835" w:type="dxa"/>
            <w:gridSpan w:val="2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Количество</w:t>
            </w:r>
          </w:p>
        </w:tc>
      </w:tr>
      <w:tr w:rsidR="00B053DD" w:rsidRPr="00006395" w:rsidTr="00DF3774">
        <w:tc>
          <w:tcPr>
            <w:tcW w:w="709" w:type="dxa"/>
            <w:vMerge/>
          </w:tcPr>
          <w:p w:rsidR="00B053DD" w:rsidRPr="00006395" w:rsidRDefault="00B053DD" w:rsidP="00DF3774">
            <w:pPr>
              <w:ind w:firstLine="0"/>
              <w:jc w:val="center"/>
            </w:pPr>
          </w:p>
        </w:tc>
        <w:tc>
          <w:tcPr>
            <w:tcW w:w="4961" w:type="dxa"/>
            <w:vMerge/>
          </w:tcPr>
          <w:p w:rsidR="00B053DD" w:rsidRPr="00006395" w:rsidRDefault="00B053DD" w:rsidP="00DF3774">
            <w:pPr>
              <w:ind w:firstLine="0"/>
              <w:jc w:val="center"/>
            </w:pPr>
          </w:p>
        </w:tc>
        <w:tc>
          <w:tcPr>
            <w:tcW w:w="1418" w:type="dxa"/>
            <w:vMerge/>
          </w:tcPr>
          <w:p w:rsidR="00B053DD" w:rsidRPr="00006395" w:rsidRDefault="00B053DD" w:rsidP="00DF3774">
            <w:pPr>
              <w:ind w:firstLine="0"/>
              <w:jc w:val="center"/>
            </w:pPr>
          </w:p>
        </w:tc>
        <w:tc>
          <w:tcPr>
            <w:tcW w:w="1417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существующее</w:t>
            </w:r>
          </w:p>
        </w:tc>
        <w:tc>
          <w:tcPr>
            <w:tcW w:w="1418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на расчетный срок</w:t>
            </w:r>
          </w:p>
        </w:tc>
      </w:tr>
    </w:tbl>
    <w:p w:rsidR="00B053DD" w:rsidRPr="00006395" w:rsidRDefault="00B053DD" w:rsidP="00B053DD">
      <w:pPr>
        <w:tabs>
          <w:tab w:val="left" w:pos="817"/>
          <w:tab w:val="left" w:pos="4336"/>
          <w:tab w:val="left" w:pos="5688"/>
          <w:tab w:val="left" w:pos="7299"/>
          <w:tab w:val="left" w:pos="8690"/>
        </w:tabs>
        <w:ind w:firstLine="0"/>
        <w:jc w:val="left"/>
        <w:rPr>
          <w:sz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961"/>
        <w:gridCol w:w="1418"/>
        <w:gridCol w:w="1417"/>
        <w:gridCol w:w="1418"/>
      </w:tblGrid>
      <w:tr w:rsidR="00B053DD" w:rsidRPr="00006395" w:rsidTr="00DF3774">
        <w:trPr>
          <w:tblHeader/>
        </w:trPr>
        <w:tc>
          <w:tcPr>
            <w:tcW w:w="709" w:type="dxa"/>
          </w:tcPr>
          <w:p w:rsidR="00B053DD" w:rsidRPr="00006395" w:rsidRDefault="00B053DD" w:rsidP="00DF3774">
            <w:pPr>
              <w:ind w:firstLine="0"/>
              <w:jc w:val="center"/>
              <w:rPr>
                <w:sz w:val="24"/>
                <w:szCs w:val="24"/>
              </w:rPr>
            </w:pPr>
            <w:r w:rsidRPr="00006395">
              <w:rPr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B053DD" w:rsidRPr="00006395" w:rsidRDefault="00B053DD" w:rsidP="00DF3774">
            <w:pPr>
              <w:ind w:firstLine="0"/>
              <w:jc w:val="center"/>
              <w:rPr>
                <w:sz w:val="24"/>
                <w:szCs w:val="24"/>
              </w:rPr>
            </w:pPr>
            <w:r w:rsidRPr="00006395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B053DD" w:rsidRPr="00006395" w:rsidRDefault="00B053DD" w:rsidP="00DF3774">
            <w:pPr>
              <w:ind w:firstLine="0"/>
              <w:jc w:val="center"/>
              <w:rPr>
                <w:sz w:val="24"/>
                <w:szCs w:val="24"/>
              </w:rPr>
            </w:pPr>
            <w:r w:rsidRPr="00006395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B053DD" w:rsidRPr="00006395" w:rsidRDefault="00B053DD" w:rsidP="00DF3774">
            <w:pPr>
              <w:ind w:firstLine="0"/>
              <w:jc w:val="center"/>
              <w:rPr>
                <w:sz w:val="24"/>
                <w:szCs w:val="24"/>
              </w:rPr>
            </w:pPr>
            <w:r w:rsidRPr="00006395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B053DD" w:rsidRPr="00006395" w:rsidRDefault="00B053DD" w:rsidP="00DF3774">
            <w:pPr>
              <w:ind w:firstLine="0"/>
              <w:jc w:val="center"/>
              <w:rPr>
                <w:sz w:val="24"/>
                <w:szCs w:val="24"/>
              </w:rPr>
            </w:pPr>
            <w:r w:rsidRPr="00006395">
              <w:rPr>
                <w:sz w:val="24"/>
                <w:szCs w:val="24"/>
              </w:rPr>
              <w:t>5</w:t>
            </w:r>
          </w:p>
        </w:tc>
      </w:tr>
      <w:tr w:rsidR="00B053DD" w:rsidRPr="00006395" w:rsidTr="00DF3774">
        <w:tc>
          <w:tcPr>
            <w:tcW w:w="709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1</w:t>
            </w:r>
          </w:p>
        </w:tc>
        <w:tc>
          <w:tcPr>
            <w:tcW w:w="4961" w:type="dxa"/>
          </w:tcPr>
          <w:p w:rsidR="00B053DD" w:rsidRPr="00006395" w:rsidRDefault="00B053DD" w:rsidP="001973B1">
            <w:pPr>
              <w:ind w:firstLine="0"/>
            </w:pPr>
            <w:r w:rsidRPr="00006395">
              <w:t xml:space="preserve">Территория проекта планировки </w:t>
            </w:r>
          </w:p>
        </w:tc>
        <w:tc>
          <w:tcPr>
            <w:tcW w:w="1418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га</w:t>
            </w:r>
          </w:p>
        </w:tc>
        <w:tc>
          <w:tcPr>
            <w:tcW w:w="1417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836,6</w:t>
            </w:r>
          </w:p>
        </w:tc>
        <w:tc>
          <w:tcPr>
            <w:tcW w:w="1418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836,6</w:t>
            </w:r>
          </w:p>
        </w:tc>
      </w:tr>
      <w:tr w:rsidR="00B053DD" w:rsidRPr="00006395" w:rsidTr="00DF3774">
        <w:tc>
          <w:tcPr>
            <w:tcW w:w="709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2</w:t>
            </w:r>
          </w:p>
        </w:tc>
        <w:tc>
          <w:tcPr>
            <w:tcW w:w="4961" w:type="dxa"/>
          </w:tcPr>
          <w:p w:rsidR="00B053DD" w:rsidRPr="00006395" w:rsidRDefault="00B053DD" w:rsidP="00DF3774">
            <w:pPr>
              <w:ind w:firstLine="0"/>
            </w:pPr>
            <w:r w:rsidRPr="00006395">
              <w:t>Территория жилых кварталов в границах красных линий</w:t>
            </w:r>
          </w:p>
        </w:tc>
        <w:tc>
          <w:tcPr>
            <w:tcW w:w="1418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га</w:t>
            </w:r>
          </w:p>
        </w:tc>
        <w:tc>
          <w:tcPr>
            <w:tcW w:w="1417" w:type="dxa"/>
          </w:tcPr>
          <w:p w:rsidR="00B053DD" w:rsidRPr="00006395" w:rsidRDefault="00B11711" w:rsidP="00DF3774">
            <w:pPr>
              <w:ind w:firstLine="0"/>
              <w:jc w:val="center"/>
            </w:pPr>
            <w:r w:rsidRPr="00006395">
              <w:t>137,14</w:t>
            </w:r>
          </w:p>
        </w:tc>
        <w:tc>
          <w:tcPr>
            <w:tcW w:w="1418" w:type="dxa"/>
          </w:tcPr>
          <w:p w:rsidR="00B053DD" w:rsidRPr="00006395" w:rsidRDefault="00B11711" w:rsidP="00DF3774">
            <w:pPr>
              <w:ind w:firstLine="0"/>
              <w:jc w:val="center"/>
            </w:pPr>
            <w:r w:rsidRPr="00006395">
              <w:t>134,42</w:t>
            </w:r>
          </w:p>
        </w:tc>
      </w:tr>
      <w:tr w:rsidR="00B053DD" w:rsidRPr="00006395" w:rsidTr="00DF3774">
        <w:tc>
          <w:tcPr>
            <w:tcW w:w="709" w:type="dxa"/>
          </w:tcPr>
          <w:p w:rsidR="00B053DD" w:rsidRPr="00006395" w:rsidRDefault="00DC0EE4" w:rsidP="00DF3774">
            <w:pPr>
              <w:ind w:firstLine="0"/>
              <w:jc w:val="center"/>
            </w:pPr>
            <w:r w:rsidRPr="00006395">
              <w:t>3</w:t>
            </w:r>
          </w:p>
        </w:tc>
        <w:tc>
          <w:tcPr>
            <w:tcW w:w="4961" w:type="dxa"/>
          </w:tcPr>
          <w:p w:rsidR="00B053DD" w:rsidRPr="00006395" w:rsidRDefault="00B053DD" w:rsidP="00DF3774">
            <w:pPr>
              <w:ind w:firstLine="0"/>
            </w:pPr>
            <w:r w:rsidRPr="00006395">
              <w:t xml:space="preserve">Жилищный фонд, в том числе: </w:t>
            </w:r>
          </w:p>
        </w:tc>
        <w:tc>
          <w:tcPr>
            <w:tcW w:w="1418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тыс.</w:t>
            </w:r>
            <w:r w:rsidRPr="00006395">
              <w:rPr>
                <w:lang w:val="en-US"/>
              </w:rPr>
              <w:t> </w:t>
            </w:r>
            <w:r w:rsidRPr="00006395">
              <w:t>кв. м</w:t>
            </w:r>
          </w:p>
        </w:tc>
        <w:tc>
          <w:tcPr>
            <w:tcW w:w="1417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44,76</w:t>
            </w:r>
          </w:p>
        </w:tc>
        <w:tc>
          <w:tcPr>
            <w:tcW w:w="1418" w:type="dxa"/>
          </w:tcPr>
          <w:p w:rsidR="00B053DD" w:rsidRPr="00006395" w:rsidRDefault="005B198B" w:rsidP="00DF3774">
            <w:pPr>
              <w:ind w:firstLine="0"/>
              <w:jc w:val="center"/>
            </w:pPr>
            <w:r w:rsidRPr="00006395">
              <w:t>426,00</w:t>
            </w:r>
          </w:p>
        </w:tc>
      </w:tr>
      <w:tr w:rsidR="00B053DD" w:rsidRPr="00006395" w:rsidTr="00DF3774">
        <w:tc>
          <w:tcPr>
            <w:tcW w:w="709" w:type="dxa"/>
          </w:tcPr>
          <w:p w:rsidR="00B053DD" w:rsidRPr="00006395" w:rsidRDefault="00DC0EE4" w:rsidP="00DF3774">
            <w:pPr>
              <w:ind w:firstLine="0"/>
              <w:jc w:val="center"/>
            </w:pPr>
            <w:r w:rsidRPr="00006395">
              <w:t>3</w:t>
            </w:r>
            <w:r w:rsidR="00B053DD" w:rsidRPr="00006395">
              <w:t>.1</w:t>
            </w:r>
          </w:p>
        </w:tc>
        <w:tc>
          <w:tcPr>
            <w:tcW w:w="4961" w:type="dxa"/>
          </w:tcPr>
          <w:p w:rsidR="00B053DD" w:rsidRPr="00006395" w:rsidRDefault="00B053DD" w:rsidP="00DF3774">
            <w:pPr>
              <w:ind w:firstLine="0"/>
            </w:pPr>
            <w:r w:rsidRPr="00006395">
              <w:t>Многоквартирный жилищный фонд</w:t>
            </w:r>
          </w:p>
        </w:tc>
        <w:tc>
          <w:tcPr>
            <w:tcW w:w="1418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общей площади</w:t>
            </w:r>
          </w:p>
        </w:tc>
        <w:tc>
          <w:tcPr>
            <w:tcW w:w="1417" w:type="dxa"/>
          </w:tcPr>
          <w:p w:rsidR="00B053DD" w:rsidRPr="00006395" w:rsidRDefault="00477AA4" w:rsidP="00DF3774">
            <w:pPr>
              <w:ind w:firstLine="0"/>
              <w:jc w:val="center"/>
            </w:pPr>
            <w:r w:rsidRPr="00006395">
              <w:t>–</w:t>
            </w:r>
          </w:p>
        </w:tc>
        <w:tc>
          <w:tcPr>
            <w:tcW w:w="1418" w:type="dxa"/>
          </w:tcPr>
          <w:p w:rsidR="00B053DD" w:rsidRPr="00006395" w:rsidRDefault="005B198B" w:rsidP="00DF3774">
            <w:pPr>
              <w:ind w:firstLine="0"/>
              <w:jc w:val="center"/>
            </w:pPr>
            <w:r w:rsidRPr="00006395">
              <w:t>426,00</w:t>
            </w:r>
          </w:p>
        </w:tc>
      </w:tr>
      <w:tr w:rsidR="00B053DD" w:rsidRPr="00006395" w:rsidTr="00DF3774">
        <w:tc>
          <w:tcPr>
            <w:tcW w:w="709" w:type="dxa"/>
          </w:tcPr>
          <w:p w:rsidR="00B053DD" w:rsidRPr="00006395" w:rsidRDefault="00DC0EE4" w:rsidP="00DF3774">
            <w:pPr>
              <w:ind w:firstLine="0"/>
              <w:jc w:val="center"/>
            </w:pPr>
            <w:r w:rsidRPr="00006395">
              <w:t>3</w:t>
            </w:r>
            <w:r w:rsidR="00B053DD" w:rsidRPr="00006395">
              <w:t>.2</w:t>
            </w:r>
          </w:p>
        </w:tc>
        <w:tc>
          <w:tcPr>
            <w:tcW w:w="4961" w:type="dxa"/>
          </w:tcPr>
          <w:p w:rsidR="00B053DD" w:rsidRPr="00006395" w:rsidRDefault="00B053DD" w:rsidP="00DF3774">
            <w:pPr>
              <w:ind w:firstLine="0"/>
            </w:pPr>
            <w:r w:rsidRPr="00006395">
              <w:t>Индивидуальный жилищный фонд</w:t>
            </w:r>
          </w:p>
        </w:tc>
        <w:tc>
          <w:tcPr>
            <w:tcW w:w="1418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общей площади</w:t>
            </w:r>
          </w:p>
        </w:tc>
        <w:tc>
          <w:tcPr>
            <w:tcW w:w="1417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44,76</w:t>
            </w:r>
          </w:p>
        </w:tc>
        <w:tc>
          <w:tcPr>
            <w:tcW w:w="1418" w:type="dxa"/>
          </w:tcPr>
          <w:p w:rsidR="00B053DD" w:rsidRPr="00006395" w:rsidRDefault="00B11711" w:rsidP="00DF3774">
            <w:pPr>
              <w:ind w:firstLine="0"/>
              <w:jc w:val="center"/>
            </w:pPr>
            <w:r w:rsidRPr="00006395">
              <w:t>-</w:t>
            </w:r>
          </w:p>
        </w:tc>
      </w:tr>
      <w:tr w:rsidR="00B053DD" w:rsidRPr="00006395" w:rsidTr="00DF3774">
        <w:tc>
          <w:tcPr>
            <w:tcW w:w="709" w:type="dxa"/>
          </w:tcPr>
          <w:p w:rsidR="00B053DD" w:rsidRPr="00006395" w:rsidRDefault="00DC0EE4" w:rsidP="00DF3774">
            <w:pPr>
              <w:ind w:firstLine="0"/>
              <w:jc w:val="center"/>
            </w:pPr>
            <w:r w:rsidRPr="00006395">
              <w:t>4</w:t>
            </w:r>
          </w:p>
        </w:tc>
        <w:tc>
          <w:tcPr>
            <w:tcW w:w="4961" w:type="dxa"/>
          </w:tcPr>
          <w:p w:rsidR="00B053DD" w:rsidRPr="00006395" w:rsidRDefault="00B053DD" w:rsidP="00DF3774">
            <w:pPr>
              <w:ind w:firstLine="0"/>
            </w:pPr>
            <w:r w:rsidRPr="00006395">
              <w:t xml:space="preserve">Население, в том числе: </w:t>
            </w:r>
          </w:p>
        </w:tc>
        <w:tc>
          <w:tcPr>
            <w:tcW w:w="1418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тыс. </w:t>
            </w:r>
          </w:p>
          <w:p w:rsidR="00B053DD" w:rsidRPr="00006395" w:rsidRDefault="00B053DD" w:rsidP="00DF3774">
            <w:pPr>
              <w:ind w:firstLine="0"/>
              <w:jc w:val="center"/>
            </w:pPr>
            <w:r w:rsidRPr="00006395">
              <w:t>человек</w:t>
            </w:r>
          </w:p>
        </w:tc>
        <w:tc>
          <w:tcPr>
            <w:tcW w:w="1417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3,648</w:t>
            </w:r>
          </w:p>
        </w:tc>
        <w:tc>
          <w:tcPr>
            <w:tcW w:w="1418" w:type="dxa"/>
          </w:tcPr>
          <w:p w:rsidR="00B053DD" w:rsidRPr="00006395" w:rsidRDefault="005B198B" w:rsidP="00DF3774">
            <w:pPr>
              <w:ind w:firstLine="0"/>
              <w:jc w:val="center"/>
            </w:pPr>
            <w:r w:rsidRPr="00006395">
              <w:t>17,75</w:t>
            </w:r>
          </w:p>
        </w:tc>
      </w:tr>
      <w:tr w:rsidR="00B053DD" w:rsidRPr="00006395" w:rsidTr="00DF3774">
        <w:tc>
          <w:tcPr>
            <w:tcW w:w="709" w:type="dxa"/>
          </w:tcPr>
          <w:p w:rsidR="00B053DD" w:rsidRPr="00006395" w:rsidRDefault="00DC0EE4" w:rsidP="00DF3774">
            <w:pPr>
              <w:ind w:firstLine="0"/>
              <w:jc w:val="center"/>
            </w:pPr>
            <w:r w:rsidRPr="00006395">
              <w:t>4</w:t>
            </w:r>
            <w:r w:rsidR="00B053DD" w:rsidRPr="00006395">
              <w:t>.1</w:t>
            </w:r>
          </w:p>
        </w:tc>
        <w:tc>
          <w:tcPr>
            <w:tcW w:w="4961" w:type="dxa"/>
          </w:tcPr>
          <w:p w:rsidR="00B053DD" w:rsidRPr="00006395" w:rsidRDefault="00B053DD" w:rsidP="00DF3774">
            <w:pPr>
              <w:ind w:firstLine="0"/>
            </w:pPr>
            <w:r w:rsidRPr="00006395">
              <w:t xml:space="preserve">В многоквартирном жилищном </w:t>
            </w:r>
            <w:proofErr w:type="gramStart"/>
            <w:r w:rsidRPr="00006395">
              <w:t>фонде</w:t>
            </w:r>
            <w:proofErr w:type="gramEnd"/>
          </w:p>
        </w:tc>
        <w:tc>
          <w:tcPr>
            <w:tcW w:w="1418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тыс. </w:t>
            </w:r>
          </w:p>
          <w:p w:rsidR="00B053DD" w:rsidRPr="00006395" w:rsidRDefault="00B053DD" w:rsidP="00DF3774">
            <w:pPr>
              <w:ind w:firstLine="0"/>
              <w:jc w:val="center"/>
            </w:pPr>
            <w:r w:rsidRPr="00006395">
              <w:t>человек</w:t>
            </w:r>
          </w:p>
        </w:tc>
        <w:tc>
          <w:tcPr>
            <w:tcW w:w="1417" w:type="dxa"/>
          </w:tcPr>
          <w:p w:rsidR="00B053DD" w:rsidRPr="00006395" w:rsidRDefault="00477AA4" w:rsidP="00DF3774">
            <w:pPr>
              <w:ind w:firstLine="0"/>
              <w:jc w:val="center"/>
            </w:pPr>
            <w:r w:rsidRPr="00006395">
              <w:t>–</w:t>
            </w:r>
          </w:p>
        </w:tc>
        <w:tc>
          <w:tcPr>
            <w:tcW w:w="1418" w:type="dxa"/>
          </w:tcPr>
          <w:p w:rsidR="00B053DD" w:rsidRPr="00006395" w:rsidRDefault="005B198B" w:rsidP="00DF3774">
            <w:pPr>
              <w:ind w:firstLine="0"/>
              <w:jc w:val="center"/>
            </w:pPr>
            <w:r w:rsidRPr="00006395">
              <w:t>17,75</w:t>
            </w:r>
          </w:p>
        </w:tc>
      </w:tr>
      <w:tr w:rsidR="00B053DD" w:rsidRPr="00006395" w:rsidTr="00DF3774">
        <w:tc>
          <w:tcPr>
            <w:tcW w:w="709" w:type="dxa"/>
          </w:tcPr>
          <w:p w:rsidR="00B053DD" w:rsidRPr="00006395" w:rsidRDefault="00DC0EE4" w:rsidP="0041554E">
            <w:pPr>
              <w:ind w:firstLine="0"/>
              <w:jc w:val="center"/>
            </w:pPr>
            <w:r w:rsidRPr="00006395">
              <w:t>4</w:t>
            </w:r>
            <w:r w:rsidR="00B053DD" w:rsidRPr="00006395">
              <w:t>.</w:t>
            </w:r>
            <w:r w:rsidR="0041554E">
              <w:t>2</w:t>
            </w:r>
          </w:p>
        </w:tc>
        <w:tc>
          <w:tcPr>
            <w:tcW w:w="4961" w:type="dxa"/>
          </w:tcPr>
          <w:p w:rsidR="00B053DD" w:rsidRPr="00006395" w:rsidRDefault="00B053DD" w:rsidP="00DF3774">
            <w:pPr>
              <w:ind w:firstLine="0"/>
            </w:pPr>
            <w:r w:rsidRPr="00006395">
              <w:t xml:space="preserve">В индивидуальном жилищном </w:t>
            </w:r>
            <w:proofErr w:type="gramStart"/>
            <w:r w:rsidRPr="00006395">
              <w:t>фонде</w:t>
            </w:r>
            <w:proofErr w:type="gramEnd"/>
          </w:p>
        </w:tc>
        <w:tc>
          <w:tcPr>
            <w:tcW w:w="1418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тыс. </w:t>
            </w:r>
          </w:p>
          <w:p w:rsidR="00B053DD" w:rsidRPr="00006395" w:rsidRDefault="00B053DD" w:rsidP="00DF3774">
            <w:pPr>
              <w:ind w:firstLine="0"/>
              <w:jc w:val="center"/>
            </w:pPr>
            <w:r w:rsidRPr="00006395">
              <w:t>человек</w:t>
            </w:r>
          </w:p>
        </w:tc>
        <w:tc>
          <w:tcPr>
            <w:tcW w:w="1417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3,648</w:t>
            </w:r>
          </w:p>
        </w:tc>
        <w:tc>
          <w:tcPr>
            <w:tcW w:w="1418" w:type="dxa"/>
          </w:tcPr>
          <w:p w:rsidR="00B053DD" w:rsidRPr="00006395" w:rsidRDefault="00B11711" w:rsidP="00DF3774">
            <w:pPr>
              <w:ind w:firstLine="0"/>
              <w:jc w:val="center"/>
            </w:pPr>
            <w:r w:rsidRPr="00006395">
              <w:t>-</w:t>
            </w:r>
          </w:p>
        </w:tc>
      </w:tr>
      <w:tr w:rsidR="00B053DD" w:rsidRPr="00006395" w:rsidTr="00DF3774">
        <w:tc>
          <w:tcPr>
            <w:tcW w:w="709" w:type="dxa"/>
          </w:tcPr>
          <w:p w:rsidR="00B053DD" w:rsidRPr="00006395" w:rsidRDefault="00DC0EE4" w:rsidP="00DF3774">
            <w:pPr>
              <w:ind w:firstLine="0"/>
              <w:jc w:val="center"/>
            </w:pPr>
            <w:r w:rsidRPr="00006395">
              <w:t>5</w:t>
            </w:r>
          </w:p>
        </w:tc>
        <w:tc>
          <w:tcPr>
            <w:tcW w:w="4961" w:type="dxa"/>
          </w:tcPr>
          <w:p w:rsidR="00B053DD" w:rsidRPr="00006395" w:rsidRDefault="00B053DD" w:rsidP="00DF3774">
            <w:pPr>
              <w:ind w:firstLine="0"/>
            </w:pPr>
            <w:r w:rsidRPr="00006395">
              <w:t>Обеспеченность жилой площадью</w:t>
            </w:r>
          </w:p>
        </w:tc>
        <w:tc>
          <w:tcPr>
            <w:tcW w:w="1418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кв. м/</w:t>
            </w:r>
          </w:p>
          <w:p w:rsidR="00B053DD" w:rsidRPr="00006395" w:rsidRDefault="00B053DD" w:rsidP="00DF3774">
            <w:pPr>
              <w:ind w:firstLine="0"/>
              <w:jc w:val="center"/>
            </w:pPr>
            <w:r w:rsidRPr="00006395">
              <w:t>человека</w:t>
            </w:r>
          </w:p>
        </w:tc>
        <w:tc>
          <w:tcPr>
            <w:tcW w:w="1417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18</w:t>
            </w:r>
          </w:p>
        </w:tc>
        <w:tc>
          <w:tcPr>
            <w:tcW w:w="1418" w:type="dxa"/>
          </w:tcPr>
          <w:p w:rsidR="00B053DD" w:rsidRPr="00006395" w:rsidRDefault="00E60DE6" w:rsidP="00DF3774">
            <w:pPr>
              <w:ind w:firstLine="0"/>
              <w:jc w:val="center"/>
            </w:pPr>
            <w:r w:rsidRPr="00006395">
              <w:t>24</w:t>
            </w:r>
          </w:p>
        </w:tc>
      </w:tr>
      <w:tr w:rsidR="00B053DD" w:rsidRPr="00006395" w:rsidTr="00DF3774">
        <w:tc>
          <w:tcPr>
            <w:tcW w:w="709" w:type="dxa"/>
          </w:tcPr>
          <w:p w:rsidR="00B053DD" w:rsidRPr="00006395" w:rsidRDefault="00DC0EE4" w:rsidP="00DF3774">
            <w:pPr>
              <w:ind w:firstLine="0"/>
              <w:jc w:val="center"/>
            </w:pPr>
            <w:r w:rsidRPr="00006395">
              <w:t>6</w:t>
            </w:r>
          </w:p>
        </w:tc>
        <w:tc>
          <w:tcPr>
            <w:tcW w:w="4961" w:type="dxa"/>
          </w:tcPr>
          <w:p w:rsidR="00B053DD" w:rsidRPr="00006395" w:rsidRDefault="00B053DD" w:rsidP="00DF3774">
            <w:pPr>
              <w:ind w:firstLine="0"/>
            </w:pPr>
            <w:r w:rsidRPr="00006395">
              <w:t>Плотность населения</w:t>
            </w:r>
          </w:p>
        </w:tc>
        <w:tc>
          <w:tcPr>
            <w:tcW w:w="1418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чел./</w:t>
            </w:r>
            <w:proofErr w:type="gramStart"/>
            <w:r w:rsidRPr="00006395">
              <w:t>га</w:t>
            </w:r>
            <w:proofErr w:type="gramEnd"/>
          </w:p>
        </w:tc>
        <w:tc>
          <w:tcPr>
            <w:tcW w:w="1417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4,36</w:t>
            </w:r>
          </w:p>
        </w:tc>
        <w:tc>
          <w:tcPr>
            <w:tcW w:w="1418" w:type="dxa"/>
          </w:tcPr>
          <w:p w:rsidR="00B053DD" w:rsidRPr="00006395" w:rsidRDefault="005B198B" w:rsidP="00DF3774">
            <w:pPr>
              <w:ind w:firstLine="0"/>
              <w:jc w:val="center"/>
            </w:pPr>
            <w:r w:rsidRPr="00006395">
              <w:t>67,86</w:t>
            </w:r>
          </w:p>
        </w:tc>
      </w:tr>
      <w:tr w:rsidR="00B053DD" w:rsidRPr="00006395" w:rsidTr="00DF3774">
        <w:tc>
          <w:tcPr>
            <w:tcW w:w="709" w:type="dxa"/>
          </w:tcPr>
          <w:p w:rsidR="00B053DD" w:rsidRPr="00006395" w:rsidRDefault="00DC0EE4" w:rsidP="00DF3774">
            <w:pPr>
              <w:ind w:firstLine="0"/>
              <w:jc w:val="center"/>
            </w:pPr>
            <w:r w:rsidRPr="00006395">
              <w:t>7</w:t>
            </w:r>
          </w:p>
        </w:tc>
        <w:tc>
          <w:tcPr>
            <w:tcW w:w="9214" w:type="dxa"/>
            <w:gridSpan w:val="4"/>
          </w:tcPr>
          <w:p w:rsidR="00B053DD" w:rsidRPr="00006395" w:rsidRDefault="00B053DD" w:rsidP="00DF3774">
            <w:pPr>
              <w:ind w:firstLine="0"/>
            </w:pPr>
            <w:r w:rsidRPr="00006395">
              <w:t>Объекты социального и культурно-бытового обслуживания населения</w:t>
            </w:r>
          </w:p>
        </w:tc>
      </w:tr>
      <w:tr w:rsidR="00B053DD" w:rsidRPr="00006395" w:rsidTr="00DF3774">
        <w:tc>
          <w:tcPr>
            <w:tcW w:w="709" w:type="dxa"/>
          </w:tcPr>
          <w:p w:rsidR="00B053DD" w:rsidRPr="00006395" w:rsidRDefault="00DC0EE4" w:rsidP="00DF3774">
            <w:pPr>
              <w:ind w:firstLine="0"/>
              <w:jc w:val="center"/>
            </w:pPr>
            <w:r w:rsidRPr="00006395">
              <w:t>7</w:t>
            </w:r>
            <w:r w:rsidR="00B053DD" w:rsidRPr="00006395">
              <w:t>.1</w:t>
            </w:r>
          </w:p>
        </w:tc>
        <w:tc>
          <w:tcPr>
            <w:tcW w:w="4961" w:type="dxa"/>
          </w:tcPr>
          <w:p w:rsidR="00B053DD" w:rsidRPr="00006395" w:rsidRDefault="00B053DD" w:rsidP="00DF3774">
            <w:pPr>
              <w:ind w:firstLine="0"/>
            </w:pPr>
            <w:r w:rsidRPr="00006395">
              <w:t>Общеобразовательные школы</w:t>
            </w:r>
          </w:p>
        </w:tc>
        <w:tc>
          <w:tcPr>
            <w:tcW w:w="1418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мест</w:t>
            </w:r>
          </w:p>
        </w:tc>
        <w:tc>
          <w:tcPr>
            <w:tcW w:w="1417" w:type="dxa"/>
          </w:tcPr>
          <w:p w:rsidR="00B053DD" w:rsidRPr="00006395" w:rsidRDefault="00477AA4" w:rsidP="00DF3774">
            <w:pPr>
              <w:ind w:firstLine="0"/>
              <w:jc w:val="center"/>
            </w:pPr>
            <w:r w:rsidRPr="00006395">
              <w:t>–</w:t>
            </w:r>
          </w:p>
        </w:tc>
        <w:tc>
          <w:tcPr>
            <w:tcW w:w="1418" w:type="dxa"/>
          </w:tcPr>
          <w:p w:rsidR="00B053DD" w:rsidRPr="00006395" w:rsidRDefault="007B28DF" w:rsidP="00DF3774">
            <w:pPr>
              <w:ind w:firstLine="0"/>
              <w:jc w:val="center"/>
            </w:pPr>
            <w:r w:rsidRPr="00006395">
              <w:t>2430</w:t>
            </w:r>
          </w:p>
        </w:tc>
      </w:tr>
      <w:tr w:rsidR="00B053DD" w:rsidRPr="00006395" w:rsidTr="00DF3774">
        <w:tc>
          <w:tcPr>
            <w:tcW w:w="709" w:type="dxa"/>
          </w:tcPr>
          <w:p w:rsidR="00B053DD" w:rsidRPr="00006395" w:rsidRDefault="00DC0EE4" w:rsidP="00DF3774">
            <w:pPr>
              <w:ind w:firstLine="0"/>
              <w:jc w:val="center"/>
            </w:pPr>
            <w:r w:rsidRPr="00006395">
              <w:t>7</w:t>
            </w:r>
            <w:r w:rsidR="00B053DD" w:rsidRPr="00006395">
              <w:t>.2</w:t>
            </w:r>
          </w:p>
        </w:tc>
        <w:tc>
          <w:tcPr>
            <w:tcW w:w="4961" w:type="dxa"/>
          </w:tcPr>
          <w:p w:rsidR="00B053DD" w:rsidRPr="00006395" w:rsidRDefault="00B053DD" w:rsidP="00DF3774">
            <w:pPr>
              <w:ind w:firstLine="0"/>
            </w:pPr>
            <w:r w:rsidRPr="00006395">
              <w:t>Детские сады</w:t>
            </w:r>
          </w:p>
        </w:tc>
        <w:tc>
          <w:tcPr>
            <w:tcW w:w="1418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мест</w:t>
            </w:r>
          </w:p>
        </w:tc>
        <w:tc>
          <w:tcPr>
            <w:tcW w:w="1417" w:type="dxa"/>
          </w:tcPr>
          <w:p w:rsidR="00B053DD" w:rsidRPr="00006395" w:rsidRDefault="00477AA4" w:rsidP="00DF3774">
            <w:pPr>
              <w:ind w:firstLine="0"/>
              <w:jc w:val="center"/>
            </w:pPr>
            <w:r w:rsidRPr="00006395">
              <w:t>–</w:t>
            </w:r>
          </w:p>
        </w:tc>
        <w:tc>
          <w:tcPr>
            <w:tcW w:w="1418" w:type="dxa"/>
          </w:tcPr>
          <w:p w:rsidR="00B053DD" w:rsidRPr="00006395" w:rsidRDefault="007B28DF" w:rsidP="00DF3774">
            <w:pPr>
              <w:ind w:firstLine="0"/>
              <w:jc w:val="center"/>
            </w:pPr>
            <w:r w:rsidRPr="00006395">
              <w:t>475 (+3 встроенных по 70 мест)</w:t>
            </w:r>
          </w:p>
        </w:tc>
      </w:tr>
      <w:tr w:rsidR="00B053DD" w:rsidRPr="00006395" w:rsidTr="00DF3774">
        <w:tc>
          <w:tcPr>
            <w:tcW w:w="709" w:type="dxa"/>
          </w:tcPr>
          <w:p w:rsidR="00B053DD" w:rsidRPr="00006395" w:rsidRDefault="00DC0EE4" w:rsidP="00DF3774">
            <w:pPr>
              <w:ind w:firstLine="0"/>
              <w:jc w:val="center"/>
            </w:pPr>
            <w:r w:rsidRPr="00006395">
              <w:t>7</w:t>
            </w:r>
            <w:r w:rsidR="00B053DD" w:rsidRPr="00006395">
              <w:t>.3</w:t>
            </w:r>
          </w:p>
        </w:tc>
        <w:tc>
          <w:tcPr>
            <w:tcW w:w="4961" w:type="dxa"/>
          </w:tcPr>
          <w:p w:rsidR="00B053DD" w:rsidRPr="00006395" w:rsidRDefault="00B053DD" w:rsidP="00DF3774">
            <w:pPr>
              <w:ind w:firstLine="0"/>
            </w:pPr>
            <w:r w:rsidRPr="00006395">
              <w:t>Библиотеки</w:t>
            </w:r>
          </w:p>
        </w:tc>
        <w:tc>
          <w:tcPr>
            <w:tcW w:w="1418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объект</w:t>
            </w:r>
          </w:p>
        </w:tc>
        <w:tc>
          <w:tcPr>
            <w:tcW w:w="1417" w:type="dxa"/>
          </w:tcPr>
          <w:p w:rsidR="00B053DD" w:rsidRPr="00006395" w:rsidRDefault="00477AA4" w:rsidP="00DF3774">
            <w:pPr>
              <w:ind w:firstLine="0"/>
              <w:jc w:val="center"/>
            </w:pPr>
            <w:r w:rsidRPr="00006395">
              <w:t>–</w:t>
            </w:r>
          </w:p>
        </w:tc>
        <w:tc>
          <w:tcPr>
            <w:tcW w:w="1418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1</w:t>
            </w:r>
          </w:p>
        </w:tc>
      </w:tr>
      <w:tr w:rsidR="00B053DD" w:rsidRPr="00006395" w:rsidTr="00DF3774">
        <w:tc>
          <w:tcPr>
            <w:tcW w:w="709" w:type="dxa"/>
          </w:tcPr>
          <w:p w:rsidR="00B053DD" w:rsidRPr="00006395" w:rsidRDefault="00DC0EE4" w:rsidP="00DF3774">
            <w:pPr>
              <w:ind w:firstLine="0"/>
              <w:jc w:val="center"/>
            </w:pPr>
            <w:r w:rsidRPr="00006395">
              <w:t>7</w:t>
            </w:r>
            <w:r w:rsidR="00B053DD" w:rsidRPr="00006395">
              <w:t>.4</w:t>
            </w:r>
          </w:p>
        </w:tc>
        <w:tc>
          <w:tcPr>
            <w:tcW w:w="4961" w:type="dxa"/>
          </w:tcPr>
          <w:p w:rsidR="00B053DD" w:rsidRPr="00006395" w:rsidRDefault="001973B1" w:rsidP="00DF3774">
            <w:pPr>
              <w:ind w:firstLine="0"/>
            </w:pPr>
            <w:r w:rsidRPr="00006395">
              <w:t>С</w:t>
            </w:r>
            <w:r w:rsidR="00B053DD" w:rsidRPr="00006395">
              <w:t>портивные школы</w:t>
            </w:r>
          </w:p>
        </w:tc>
        <w:tc>
          <w:tcPr>
            <w:tcW w:w="1418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мест</w:t>
            </w:r>
          </w:p>
        </w:tc>
        <w:tc>
          <w:tcPr>
            <w:tcW w:w="1417" w:type="dxa"/>
          </w:tcPr>
          <w:p w:rsidR="00B053DD" w:rsidRPr="00006395" w:rsidRDefault="00477AA4" w:rsidP="00DF3774">
            <w:pPr>
              <w:ind w:firstLine="0"/>
              <w:jc w:val="center"/>
            </w:pPr>
            <w:r w:rsidRPr="00006395">
              <w:t>–</w:t>
            </w:r>
          </w:p>
        </w:tc>
        <w:tc>
          <w:tcPr>
            <w:tcW w:w="1418" w:type="dxa"/>
          </w:tcPr>
          <w:p w:rsidR="00B053DD" w:rsidRPr="00006395" w:rsidRDefault="00C03987" w:rsidP="0041554E">
            <w:pPr>
              <w:ind w:firstLine="0"/>
              <w:jc w:val="center"/>
            </w:pPr>
            <w:r w:rsidRPr="00006395">
              <w:t>270</w:t>
            </w:r>
            <w:r w:rsidR="00B053DD" w:rsidRPr="00006395">
              <w:t xml:space="preserve"> </w:t>
            </w:r>
          </w:p>
        </w:tc>
      </w:tr>
      <w:tr w:rsidR="00B053DD" w:rsidRPr="00006395" w:rsidTr="00DF3774">
        <w:tc>
          <w:tcPr>
            <w:tcW w:w="709" w:type="dxa"/>
          </w:tcPr>
          <w:p w:rsidR="00B053DD" w:rsidRPr="00006395" w:rsidRDefault="00DC0EE4" w:rsidP="00DF3774">
            <w:pPr>
              <w:ind w:firstLine="0"/>
              <w:jc w:val="center"/>
            </w:pPr>
            <w:r w:rsidRPr="00006395">
              <w:t>7</w:t>
            </w:r>
            <w:r w:rsidR="00B053DD" w:rsidRPr="00006395">
              <w:t>.5</w:t>
            </w:r>
          </w:p>
        </w:tc>
        <w:tc>
          <w:tcPr>
            <w:tcW w:w="4961" w:type="dxa"/>
          </w:tcPr>
          <w:p w:rsidR="00B053DD" w:rsidRPr="00006395" w:rsidRDefault="00B053DD" w:rsidP="00DF3774">
            <w:pPr>
              <w:ind w:firstLine="0"/>
            </w:pPr>
            <w:r w:rsidRPr="00006395">
              <w:t xml:space="preserve">Поликлиники </w:t>
            </w:r>
          </w:p>
        </w:tc>
        <w:tc>
          <w:tcPr>
            <w:tcW w:w="1418" w:type="dxa"/>
          </w:tcPr>
          <w:p w:rsidR="00B053DD" w:rsidRPr="00006395" w:rsidRDefault="00B053DD" w:rsidP="0041554E">
            <w:pPr>
              <w:ind w:firstLine="0"/>
              <w:jc w:val="center"/>
            </w:pPr>
            <w:r w:rsidRPr="00006395">
              <w:t>на 10 тыс. жителей</w:t>
            </w:r>
            <w:r w:rsidR="0041554E">
              <w:t> </w:t>
            </w:r>
            <w:r w:rsidRPr="00006395">
              <w:t>– 181,5 посещений в смену</w:t>
            </w:r>
          </w:p>
        </w:tc>
        <w:tc>
          <w:tcPr>
            <w:tcW w:w="1417" w:type="dxa"/>
          </w:tcPr>
          <w:p w:rsidR="00B053DD" w:rsidRPr="00006395" w:rsidRDefault="00477AA4" w:rsidP="00DF3774">
            <w:pPr>
              <w:ind w:firstLine="0"/>
              <w:jc w:val="center"/>
            </w:pPr>
            <w:r w:rsidRPr="00006395">
              <w:t>–</w:t>
            </w:r>
          </w:p>
        </w:tc>
        <w:tc>
          <w:tcPr>
            <w:tcW w:w="1418" w:type="dxa"/>
          </w:tcPr>
          <w:p w:rsidR="00B053DD" w:rsidRPr="00006395" w:rsidRDefault="00497432" w:rsidP="00DF3774">
            <w:pPr>
              <w:ind w:firstLine="0"/>
              <w:jc w:val="center"/>
            </w:pPr>
            <w:r w:rsidRPr="00006395">
              <w:t>440</w:t>
            </w:r>
          </w:p>
        </w:tc>
      </w:tr>
      <w:tr w:rsidR="00B053DD" w:rsidRPr="00006395" w:rsidTr="00DF3774">
        <w:tc>
          <w:tcPr>
            <w:tcW w:w="709" w:type="dxa"/>
          </w:tcPr>
          <w:p w:rsidR="00B053DD" w:rsidRPr="00006395" w:rsidRDefault="00DC0EE4" w:rsidP="00DF3774">
            <w:pPr>
              <w:ind w:firstLine="0"/>
              <w:jc w:val="center"/>
            </w:pPr>
            <w:r w:rsidRPr="00006395">
              <w:t>7</w:t>
            </w:r>
            <w:r w:rsidR="00B053DD" w:rsidRPr="00006395">
              <w:t>.6</w:t>
            </w:r>
          </w:p>
        </w:tc>
        <w:tc>
          <w:tcPr>
            <w:tcW w:w="4961" w:type="dxa"/>
          </w:tcPr>
          <w:p w:rsidR="00B053DD" w:rsidRPr="00006395" w:rsidRDefault="00B053DD" w:rsidP="00DF3774">
            <w:pPr>
              <w:ind w:firstLine="0"/>
            </w:pPr>
            <w:r w:rsidRPr="00006395">
              <w:t>Предприятия торговли всех видов</w:t>
            </w:r>
          </w:p>
        </w:tc>
        <w:tc>
          <w:tcPr>
            <w:tcW w:w="1418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тыс. кв. м торговой площади</w:t>
            </w:r>
          </w:p>
        </w:tc>
        <w:tc>
          <w:tcPr>
            <w:tcW w:w="1417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 xml:space="preserve">2 </w:t>
            </w:r>
          </w:p>
        </w:tc>
        <w:tc>
          <w:tcPr>
            <w:tcW w:w="1418" w:type="dxa"/>
          </w:tcPr>
          <w:p w:rsidR="00B053DD" w:rsidRPr="00006395" w:rsidRDefault="00C03987" w:rsidP="00DF3774">
            <w:pPr>
              <w:ind w:firstLine="0"/>
              <w:jc w:val="center"/>
            </w:pPr>
            <w:r w:rsidRPr="00006395">
              <w:t>1600</w:t>
            </w:r>
            <w:r w:rsidR="00B053DD" w:rsidRPr="00006395">
              <w:t xml:space="preserve"> </w:t>
            </w:r>
          </w:p>
        </w:tc>
      </w:tr>
      <w:tr w:rsidR="00B053DD" w:rsidRPr="00006395" w:rsidTr="00DF3774">
        <w:tc>
          <w:tcPr>
            <w:tcW w:w="709" w:type="dxa"/>
          </w:tcPr>
          <w:p w:rsidR="00B053DD" w:rsidRPr="00006395" w:rsidRDefault="00DC0EE4" w:rsidP="00DF3774">
            <w:pPr>
              <w:ind w:firstLine="0"/>
              <w:jc w:val="center"/>
            </w:pPr>
            <w:r w:rsidRPr="00006395">
              <w:t>7</w:t>
            </w:r>
            <w:r w:rsidR="00B053DD" w:rsidRPr="00006395">
              <w:t>.7</w:t>
            </w:r>
          </w:p>
        </w:tc>
        <w:tc>
          <w:tcPr>
            <w:tcW w:w="4961" w:type="dxa"/>
          </w:tcPr>
          <w:p w:rsidR="00B053DD" w:rsidRPr="00006395" w:rsidRDefault="00B053DD" w:rsidP="00DF3774">
            <w:pPr>
              <w:ind w:firstLine="0"/>
            </w:pPr>
            <w:r w:rsidRPr="00006395">
              <w:t>Объекты общественного питания</w:t>
            </w:r>
          </w:p>
        </w:tc>
        <w:tc>
          <w:tcPr>
            <w:tcW w:w="1418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место</w:t>
            </w:r>
          </w:p>
        </w:tc>
        <w:tc>
          <w:tcPr>
            <w:tcW w:w="1417" w:type="dxa"/>
          </w:tcPr>
          <w:p w:rsidR="00B053DD" w:rsidRPr="00006395" w:rsidRDefault="00477AA4" w:rsidP="00DF3774">
            <w:pPr>
              <w:ind w:firstLine="0"/>
              <w:jc w:val="center"/>
            </w:pPr>
            <w:r w:rsidRPr="00006395">
              <w:t>–</w:t>
            </w:r>
          </w:p>
        </w:tc>
        <w:tc>
          <w:tcPr>
            <w:tcW w:w="1418" w:type="dxa"/>
          </w:tcPr>
          <w:p w:rsidR="00B053DD" w:rsidRPr="00006395" w:rsidRDefault="00C03987" w:rsidP="00DF3774">
            <w:pPr>
              <w:ind w:firstLine="0"/>
              <w:jc w:val="center"/>
            </w:pPr>
            <w:r w:rsidRPr="00006395">
              <w:t>140</w:t>
            </w:r>
          </w:p>
        </w:tc>
      </w:tr>
      <w:tr w:rsidR="00B053DD" w:rsidRPr="00006395" w:rsidTr="00DF3774">
        <w:tc>
          <w:tcPr>
            <w:tcW w:w="709" w:type="dxa"/>
          </w:tcPr>
          <w:p w:rsidR="00B053DD" w:rsidRPr="00006395" w:rsidRDefault="00DC0EE4" w:rsidP="00DF3774">
            <w:pPr>
              <w:ind w:firstLine="0"/>
              <w:jc w:val="center"/>
            </w:pPr>
            <w:r w:rsidRPr="00006395">
              <w:t>7</w:t>
            </w:r>
            <w:r w:rsidR="008D14EF" w:rsidRPr="00006395">
              <w:t>.8</w:t>
            </w:r>
          </w:p>
        </w:tc>
        <w:tc>
          <w:tcPr>
            <w:tcW w:w="4961" w:type="dxa"/>
          </w:tcPr>
          <w:p w:rsidR="00B053DD" w:rsidRPr="00006395" w:rsidRDefault="00B053DD" w:rsidP="00DF3774">
            <w:pPr>
              <w:ind w:firstLine="0"/>
            </w:pPr>
            <w:r w:rsidRPr="00006395">
              <w:t>Аптеки</w:t>
            </w:r>
          </w:p>
        </w:tc>
        <w:tc>
          <w:tcPr>
            <w:tcW w:w="1418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объект</w:t>
            </w:r>
          </w:p>
        </w:tc>
        <w:tc>
          <w:tcPr>
            <w:tcW w:w="1417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1</w:t>
            </w:r>
          </w:p>
        </w:tc>
        <w:tc>
          <w:tcPr>
            <w:tcW w:w="1418" w:type="dxa"/>
          </w:tcPr>
          <w:p w:rsidR="00B053DD" w:rsidRPr="00006395" w:rsidRDefault="008D14EF" w:rsidP="00DF3774">
            <w:pPr>
              <w:ind w:firstLine="0"/>
              <w:jc w:val="center"/>
            </w:pPr>
            <w:r w:rsidRPr="00006395">
              <w:t>3</w:t>
            </w:r>
          </w:p>
        </w:tc>
      </w:tr>
      <w:tr w:rsidR="00B053DD" w:rsidRPr="00006395" w:rsidTr="00DF3774">
        <w:tc>
          <w:tcPr>
            <w:tcW w:w="709" w:type="dxa"/>
          </w:tcPr>
          <w:p w:rsidR="00B053DD" w:rsidRPr="00006395" w:rsidRDefault="00DC0EE4" w:rsidP="00DF3774">
            <w:pPr>
              <w:ind w:firstLine="0"/>
              <w:jc w:val="center"/>
            </w:pPr>
            <w:r w:rsidRPr="00006395">
              <w:t>7</w:t>
            </w:r>
            <w:r w:rsidR="008D14EF" w:rsidRPr="00006395">
              <w:t>.9</w:t>
            </w:r>
          </w:p>
        </w:tc>
        <w:tc>
          <w:tcPr>
            <w:tcW w:w="4961" w:type="dxa"/>
          </w:tcPr>
          <w:p w:rsidR="00B053DD" w:rsidRPr="00006395" w:rsidRDefault="00B053DD" w:rsidP="00DF3774">
            <w:pPr>
              <w:ind w:firstLine="0"/>
            </w:pPr>
            <w:r w:rsidRPr="00006395">
              <w:t>Отделения почтовой связи</w:t>
            </w:r>
          </w:p>
        </w:tc>
        <w:tc>
          <w:tcPr>
            <w:tcW w:w="1418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объект</w:t>
            </w:r>
          </w:p>
        </w:tc>
        <w:tc>
          <w:tcPr>
            <w:tcW w:w="1417" w:type="dxa"/>
          </w:tcPr>
          <w:p w:rsidR="00B053DD" w:rsidRPr="00006395" w:rsidRDefault="00477AA4" w:rsidP="00DF3774">
            <w:pPr>
              <w:ind w:firstLine="0"/>
              <w:jc w:val="center"/>
            </w:pPr>
            <w:r w:rsidRPr="00006395">
              <w:t>–</w:t>
            </w:r>
          </w:p>
        </w:tc>
        <w:tc>
          <w:tcPr>
            <w:tcW w:w="1418" w:type="dxa"/>
          </w:tcPr>
          <w:p w:rsidR="00B053DD" w:rsidRPr="00006395" w:rsidRDefault="008D14EF" w:rsidP="00DF3774">
            <w:pPr>
              <w:ind w:firstLine="0"/>
              <w:jc w:val="center"/>
            </w:pPr>
            <w:r w:rsidRPr="00006395">
              <w:t>1</w:t>
            </w:r>
          </w:p>
        </w:tc>
      </w:tr>
      <w:tr w:rsidR="00B053DD" w:rsidRPr="00006395" w:rsidTr="00DF3774">
        <w:tc>
          <w:tcPr>
            <w:tcW w:w="709" w:type="dxa"/>
          </w:tcPr>
          <w:p w:rsidR="00B053DD" w:rsidRPr="00006395" w:rsidRDefault="00DC0EE4" w:rsidP="00DF3774">
            <w:pPr>
              <w:ind w:firstLine="0"/>
              <w:jc w:val="center"/>
            </w:pPr>
            <w:r w:rsidRPr="00006395">
              <w:t>7</w:t>
            </w:r>
            <w:r w:rsidR="008D14EF" w:rsidRPr="00006395">
              <w:t>.10</w:t>
            </w:r>
          </w:p>
        </w:tc>
        <w:tc>
          <w:tcPr>
            <w:tcW w:w="4961" w:type="dxa"/>
          </w:tcPr>
          <w:p w:rsidR="00B053DD" w:rsidRPr="00006395" w:rsidRDefault="001973B1" w:rsidP="00DF3774">
            <w:pPr>
              <w:ind w:firstLine="0"/>
            </w:pPr>
            <w:r w:rsidRPr="00006395">
              <w:t>Банки</w:t>
            </w:r>
          </w:p>
        </w:tc>
        <w:tc>
          <w:tcPr>
            <w:tcW w:w="1418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 xml:space="preserve">операционное </w:t>
            </w:r>
          </w:p>
          <w:p w:rsidR="00B053DD" w:rsidRPr="00006395" w:rsidRDefault="00B053DD" w:rsidP="00DF3774">
            <w:pPr>
              <w:ind w:firstLine="0"/>
              <w:jc w:val="center"/>
            </w:pPr>
            <w:r w:rsidRPr="00006395">
              <w:t>место</w:t>
            </w:r>
          </w:p>
        </w:tc>
        <w:tc>
          <w:tcPr>
            <w:tcW w:w="1417" w:type="dxa"/>
          </w:tcPr>
          <w:p w:rsidR="00B053DD" w:rsidRPr="00006395" w:rsidRDefault="00477AA4" w:rsidP="00DF3774">
            <w:pPr>
              <w:ind w:firstLine="0"/>
              <w:jc w:val="center"/>
            </w:pPr>
            <w:r w:rsidRPr="00006395">
              <w:t>–</w:t>
            </w:r>
          </w:p>
        </w:tc>
        <w:tc>
          <w:tcPr>
            <w:tcW w:w="1418" w:type="dxa"/>
          </w:tcPr>
          <w:p w:rsidR="00B053DD" w:rsidRPr="00006395" w:rsidRDefault="008D14EF" w:rsidP="00DF3774">
            <w:pPr>
              <w:ind w:firstLine="0"/>
              <w:jc w:val="center"/>
            </w:pPr>
            <w:r w:rsidRPr="00006395">
              <w:t>6</w:t>
            </w:r>
          </w:p>
        </w:tc>
      </w:tr>
      <w:tr w:rsidR="00B053DD" w:rsidRPr="00006395" w:rsidTr="008D14EF">
        <w:tc>
          <w:tcPr>
            <w:tcW w:w="709" w:type="dxa"/>
            <w:shd w:val="clear" w:color="auto" w:fill="auto"/>
          </w:tcPr>
          <w:p w:rsidR="00B053DD" w:rsidRPr="00006395" w:rsidRDefault="00DC0EE4" w:rsidP="00DF3774">
            <w:pPr>
              <w:ind w:firstLine="0"/>
              <w:jc w:val="center"/>
            </w:pPr>
            <w:r w:rsidRPr="00006395">
              <w:t>7</w:t>
            </w:r>
            <w:r w:rsidR="008D14EF" w:rsidRPr="00006395">
              <w:t>.11</w:t>
            </w:r>
          </w:p>
        </w:tc>
        <w:tc>
          <w:tcPr>
            <w:tcW w:w="4961" w:type="dxa"/>
            <w:shd w:val="clear" w:color="auto" w:fill="auto"/>
          </w:tcPr>
          <w:p w:rsidR="00B053DD" w:rsidRPr="00006395" w:rsidRDefault="001973B1" w:rsidP="00DF3774">
            <w:pPr>
              <w:ind w:firstLine="0"/>
            </w:pPr>
            <w:r w:rsidRPr="00006395">
              <w:t>Организации дополнительного образования</w:t>
            </w:r>
          </w:p>
        </w:tc>
        <w:tc>
          <w:tcPr>
            <w:tcW w:w="1418" w:type="dxa"/>
            <w:shd w:val="clear" w:color="auto" w:fill="auto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кв. м площади</w:t>
            </w:r>
          </w:p>
        </w:tc>
        <w:tc>
          <w:tcPr>
            <w:tcW w:w="1417" w:type="dxa"/>
            <w:shd w:val="clear" w:color="auto" w:fill="auto"/>
          </w:tcPr>
          <w:p w:rsidR="00B053DD" w:rsidRPr="00006395" w:rsidRDefault="00477AA4" w:rsidP="00DF3774">
            <w:pPr>
              <w:ind w:firstLine="0"/>
              <w:jc w:val="center"/>
            </w:pPr>
            <w:r w:rsidRPr="00006395">
              <w:t>–</w:t>
            </w:r>
          </w:p>
        </w:tc>
        <w:tc>
          <w:tcPr>
            <w:tcW w:w="1418" w:type="dxa"/>
            <w:shd w:val="clear" w:color="auto" w:fill="auto"/>
          </w:tcPr>
          <w:p w:rsidR="00B053DD" w:rsidRPr="00006395" w:rsidRDefault="008D14EF" w:rsidP="00DF3774">
            <w:pPr>
              <w:ind w:left="-57" w:right="-57" w:firstLine="0"/>
              <w:jc w:val="center"/>
            </w:pPr>
            <w:r w:rsidRPr="00006395">
              <w:t>900</w:t>
            </w:r>
            <w:r w:rsidR="00B053DD" w:rsidRPr="00006395">
              <w:t xml:space="preserve"> </w:t>
            </w:r>
          </w:p>
          <w:p w:rsidR="00B053DD" w:rsidRPr="00006395" w:rsidRDefault="008D14EF" w:rsidP="008D14EF">
            <w:pPr>
              <w:ind w:left="-57" w:right="-57" w:firstLine="0"/>
              <w:jc w:val="center"/>
            </w:pPr>
            <w:r w:rsidRPr="00006395">
              <w:t>(2</w:t>
            </w:r>
            <w:r w:rsidR="00B053DD" w:rsidRPr="00006395">
              <w:t xml:space="preserve"> по </w:t>
            </w:r>
            <w:r w:rsidRPr="00006395">
              <w:t>450</w:t>
            </w:r>
            <w:r w:rsidR="00B053DD" w:rsidRPr="00006395">
              <w:t> кв. м)</w:t>
            </w:r>
          </w:p>
        </w:tc>
      </w:tr>
      <w:tr w:rsidR="00DA60CD" w:rsidRPr="00006395" w:rsidTr="00CA65A1">
        <w:tc>
          <w:tcPr>
            <w:tcW w:w="709" w:type="dxa"/>
            <w:shd w:val="clear" w:color="auto" w:fill="auto"/>
          </w:tcPr>
          <w:p w:rsidR="00DA60CD" w:rsidRPr="00006395" w:rsidRDefault="00DC0EE4" w:rsidP="00CA65A1">
            <w:pPr>
              <w:ind w:firstLine="0"/>
              <w:jc w:val="center"/>
            </w:pPr>
            <w:r w:rsidRPr="00006395">
              <w:t>7</w:t>
            </w:r>
            <w:r w:rsidR="00DA60CD" w:rsidRPr="00006395">
              <w:t>.12</w:t>
            </w:r>
          </w:p>
        </w:tc>
        <w:tc>
          <w:tcPr>
            <w:tcW w:w="4961" w:type="dxa"/>
            <w:shd w:val="clear" w:color="auto" w:fill="auto"/>
          </w:tcPr>
          <w:p w:rsidR="00DA60CD" w:rsidRPr="00006395" w:rsidRDefault="00DA60CD" w:rsidP="00CA65A1">
            <w:pPr>
              <w:ind w:firstLine="0"/>
            </w:pPr>
            <w:r w:rsidRPr="00006395">
              <w:t>Жилищно-эксплуатационные службы</w:t>
            </w:r>
          </w:p>
        </w:tc>
        <w:tc>
          <w:tcPr>
            <w:tcW w:w="1418" w:type="dxa"/>
            <w:shd w:val="clear" w:color="auto" w:fill="auto"/>
          </w:tcPr>
          <w:p w:rsidR="00DA60CD" w:rsidRPr="00006395" w:rsidRDefault="00DA60CD" w:rsidP="00CA65A1">
            <w:pPr>
              <w:ind w:firstLine="0"/>
              <w:jc w:val="center"/>
            </w:pPr>
            <w:r w:rsidRPr="00006395">
              <w:t>объект</w:t>
            </w:r>
          </w:p>
        </w:tc>
        <w:tc>
          <w:tcPr>
            <w:tcW w:w="1417" w:type="dxa"/>
            <w:shd w:val="clear" w:color="auto" w:fill="auto"/>
          </w:tcPr>
          <w:p w:rsidR="00DA60CD" w:rsidRPr="00006395" w:rsidRDefault="00DA60CD" w:rsidP="00CA65A1">
            <w:pPr>
              <w:ind w:firstLine="0"/>
              <w:jc w:val="center"/>
            </w:pPr>
            <w:r w:rsidRPr="00006395">
              <w:t>–</w:t>
            </w:r>
          </w:p>
        </w:tc>
        <w:tc>
          <w:tcPr>
            <w:tcW w:w="1418" w:type="dxa"/>
            <w:shd w:val="clear" w:color="auto" w:fill="auto"/>
          </w:tcPr>
          <w:p w:rsidR="00DA60CD" w:rsidRPr="00006395" w:rsidRDefault="00DA60CD" w:rsidP="00CA65A1">
            <w:pPr>
              <w:ind w:firstLine="0"/>
              <w:jc w:val="center"/>
            </w:pPr>
            <w:r w:rsidRPr="00006395">
              <w:t>2</w:t>
            </w:r>
          </w:p>
        </w:tc>
      </w:tr>
      <w:tr w:rsidR="00B053DD" w:rsidRPr="00006395" w:rsidTr="008D14EF">
        <w:tc>
          <w:tcPr>
            <w:tcW w:w="709" w:type="dxa"/>
            <w:shd w:val="clear" w:color="auto" w:fill="auto"/>
          </w:tcPr>
          <w:p w:rsidR="00B053DD" w:rsidRPr="00006395" w:rsidRDefault="00DC0EE4" w:rsidP="00DF3774">
            <w:pPr>
              <w:ind w:firstLine="0"/>
              <w:jc w:val="center"/>
            </w:pPr>
            <w:r w:rsidRPr="00006395">
              <w:t>7</w:t>
            </w:r>
            <w:r w:rsidR="008D14EF" w:rsidRPr="00006395">
              <w:t>.1</w:t>
            </w:r>
            <w:r w:rsidR="00DA60CD" w:rsidRPr="00006395">
              <w:t>3</w:t>
            </w:r>
          </w:p>
        </w:tc>
        <w:tc>
          <w:tcPr>
            <w:tcW w:w="4961" w:type="dxa"/>
            <w:shd w:val="clear" w:color="auto" w:fill="auto"/>
          </w:tcPr>
          <w:p w:rsidR="00B053DD" w:rsidRPr="00006395" w:rsidRDefault="00DA60CD" w:rsidP="00DF3774">
            <w:pPr>
              <w:ind w:firstLine="0"/>
            </w:pPr>
            <w:r w:rsidRPr="00006395">
              <w:t>Опорные пункты охраны порядка</w:t>
            </w:r>
          </w:p>
        </w:tc>
        <w:tc>
          <w:tcPr>
            <w:tcW w:w="1418" w:type="dxa"/>
            <w:shd w:val="clear" w:color="auto" w:fill="auto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объект</w:t>
            </w:r>
          </w:p>
        </w:tc>
        <w:tc>
          <w:tcPr>
            <w:tcW w:w="1417" w:type="dxa"/>
            <w:shd w:val="clear" w:color="auto" w:fill="auto"/>
          </w:tcPr>
          <w:p w:rsidR="00B053DD" w:rsidRPr="00006395" w:rsidRDefault="00477AA4" w:rsidP="00DF3774">
            <w:pPr>
              <w:ind w:firstLine="0"/>
              <w:jc w:val="center"/>
            </w:pPr>
            <w:r w:rsidRPr="00006395">
              <w:t>–</w:t>
            </w:r>
          </w:p>
        </w:tc>
        <w:tc>
          <w:tcPr>
            <w:tcW w:w="1418" w:type="dxa"/>
            <w:shd w:val="clear" w:color="auto" w:fill="auto"/>
          </w:tcPr>
          <w:p w:rsidR="00B053DD" w:rsidRPr="00006395" w:rsidRDefault="008D14EF" w:rsidP="00DF3774">
            <w:pPr>
              <w:ind w:firstLine="0"/>
              <w:jc w:val="center"/>
            </w:pPr>
            <w:r w:rsidRPr="00006395">
              <w:t>2</w:t>
            </w:r>
          </w:p>
        </w:tc>
      </w:tr>
      <w:tr w:rsidR="00B053DD" w:rsidRPr="00006395" w:rsidTr="008D14EF">
        <w:tc>
          <w:tcPr>
            <w:tcW w:w="709" w:type="dxa"/>
            <w:shd w:val="clear" w:color="auto" w:fill="auto"/>
          </w:tcPr>
          <w:p w:rsidR="00B053DD" w:rsidRPr="00006395" w:rsidRDefault="00DC0EE4" w:rsidP="00DF3774">
            <w:pPr>
              <w:ind w:firstLine="0"/>
              <w:jc w:val="center"/>
            </w:pPr>
            <w:r w:rsidRPr="00006395">
              <w:t>8</w:t>
            </w:r>
          </w:p>
        </w:tc>
        <w:tc>
          <w:tcPr>
            <w:tcW w:w="4961" w:type="dxa"/>
            <w:shd w:val="clear" w:color="auto" w:fill="auto"/>
          </w:tcPr>
          <w:p w:rsidR="00B053DD" w:rsidRPr="00006395" w:rsidRDefault="00B053DD" w:rsidP="00DF3774">
            <w:pPr>
              <w:ind w:firstLine="0"/>
            </w:pPr>
            <w:r w:rsidRPr="00006395">
              <w:t>Пожарное депо</w:t>
            </w:r>
          </w:p>
        </w:tc>
        <w:tc>
          <w:tcPr>
            <w:tcW w:w="1418" w:type="dxa"/>
            <w:shd w:val="clear" w:color="auto" w:fill="auto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объект</w:t>
            </w:r>
          </w:p>
        </w:tc>
        <w:tc>
          <w:tcPr>
            <w:tcW w:w="1417" w:type="dxa"/>
            <w:shd w:val="clear" w:color="auto" w:fill="auto"/>
          </w:tcPr>
          <w:p w:rsidR="00B053DD" w:rsidRPr="00006395" w:rsidRDefault="00477AA4" w:rsidP="00DF3774">
            <w:pPr>
              <w:ind w:firstLine="0"/>
              <w:jc w:val="center"/>
            </w:pPr>
            <w:r w:rsidRPr="00006395">
              <w:t>–</w:t>
            </w:r>
          </w:p>
        </w:tc>
        <w:tc>
          <w:tcPr>
            <w:tcW w:w="1418" w:type="dxa"/>
            <w:shd w:val="clear" w:color="auto" w:fill="auto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1</w:t>
            </w:r>
          </w:p>
        </w:tc>
      </w:tr>
      <w:tr w:rsidR="00B053DD" w:rsidRPr="00006395" w:rsidTr="00DF3774">
        <w:tc>
          <w:tcPr>
            <w:tcW w:w="709" w:type="dxa"/>
          </w:tcPr>
          <w:p w:rsidR="00B053DD" w:rsidRPr="00006395" w:rsidRDefault="00DC0EE4" w:rsidP="00DF3774">
            <w:pPr>
              <w:ind w:firstLine="0"/>
              <w:jc w:val="center"/>
            </w:pPr>
            <w:r w:rsidRPr="00006395">
              <w:t>9</w:t>
            </w:r>
          </w:p>
        </w:tc>
        <w:tc>
          <w:tcPr>
            <w:tcW w:w="4961" w:type="dxa"/>
          </w:tcPr>
          <w:p w:rsidR="00B053DD" w:rsidRPr="00006395" w:rsidRDefault="00B053DD" w:rsidP="00DF3774">
            <w:pPr>
              <w:ind w:firstLine="0"/>
            </w:pPr>
            <w:r w:rsidRPr="00006395">
              <w:t>Гаражи</w:t>
            </w:r>
            <w:r w:rsidR="001973B1" w:rsidRPr="00006395">
              <w:t xml:space="preserve"> для размещения</w:t>
            </w:r>
            <w:r w:rsidRPr="00006395">
              <w:t xml:space="preserve"> индивидуальных автомобилей</w:t>
            </w:r>
          </w:p>
        </w:tc>
        <w:tc>
          <w:tcPr>
            <w:tcW w:w="1418" w:type="dxa"/>
          </w:tcPr>
          <w:p w:rsidR="00B053DD" w:rsidRPr="00006395" w:rsidRDefault="00B053DD" w:rsidP="00DF3774">
            <w:pPr>
              <w:ind w:firstLine="0"/>
              <w:jc w:val="center"/>
            </w:pPr>
            <w:proofErr w:type="spellStart"/>
            <w:r w:rsidRPr="00006395">
              <w:t>машиномест</w:t>
            </w:r>
            <w:proofErr w:type="spellEnd"/>
          </w:p>
        </w:tc>
        <w:tc>
          <w:tcPr>
            <w:tcW w:w="1417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нет данных</w:t>
            </w:r>
          </w:p>
        </w:tc>
        <w:tc>
          <w:tcPr>
            <w:tcW w:w="1418" w:type="dxa"/>
          </w:tcPr>
          <w:p w:rsidR="00B053DD" w:rsidRPr="00006395" w:rsidRDefault="008D14EF" w:rsidP="00DF3774">
            <w:pPr>
              <w:ind w:firstLine="0"/>
              <w:jc w:val="center"/>
            </w:pPr>
            <w:r w:rsidRPr="00006395">
              <w:t>7100</w:t>
            </w:r>
          </w:p>
        </w:tc>
      </w:tr>
      <w:tr w:rsidR="00B053DD" w:rsidRPr="00006395" w:rsidTr="00DF3774">
        <w:tc>
          <w:tcPr>
            <w:tcW w:w="709" w:type="dxa"/>
          </w:tcPr>
          <w:p w:rsidR="00B053DD" w:rsidRPr="00006395" w:rsidRDefault="00DC0EE4" w:rsidP="00DF3774">
            <w:pPr>
              <w:ind w:firstLine="0"/>
              <w:jc w:val="center"/>
            </w:pPr>
            <w:r w:rsidRPr="00006395">
              <w:t>10</w:t>
            </w:r>
          </w:p>
        </w:tc>
        <w:tc>
          <w:tcPr>
            <w:tcW w:w="4961" w:type="dxa"/>
          </w:tcPr>
          <w:p w:rsidR="00B053DD" w:rsidRPr="00006395" w:rsidRDefault="00B053DD" w:rsidP="00DF3774">
            <w:pPr>
              <w:ind w:firstLine="0"/>
            </w:pPr>
            <w:r w:rsidRPr="00006395">
              <w:t>Обеспеченность зелеными насаждениями</w:t>
            </w:r>
          </w:p>
        </w:tc>
        <w:tc>
          <w:tcPr>
            <w:tcW w:w="1418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кв. м/</w:t>
            </w:r>
          </w:p>
          <w:p w:rsidR="00B053DD" w:rsidRPr="00006395" w:rsidRDefault="00B053DD" w:rsidP="00DF3774">
            <w:pPr>
              <w:ind w:firstLine="0"/>
              <w:jc w:val="center"/>
            </w:pPr>
            <w:r w:rsidRPr="00006395">
              <w:t>человека</w:t>
            </w:r>
          </w:p>
        </w:tc>
        <w:tc>
          <w:tcPr>
            <w:tcW w:w="1417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нет данных</w:t>
            </w:r>
          </w:p>
        </w:tc>
        <w:tc>
          <w:tcPr>
            <w:tcW w:w="1418" w:type="dxa"/>
          </w:tcPr>
          <w:p w:rsidR="00B053DD" w:rsidRPr="00006395" w:rsidRDefault="00DA60CD" w:rsidP="00DF3774">
            <w:pPr>
              <w:ind w:firstLine="0"/>
              <w:jc w:val="center"/>
            </w:pPr>
            <w:r w:rsidRPr="00006395">
              <w:t>46,09</w:t>
            </w:r>
          </w:p>
        </w:tc>
      </w:tr>
      <w:tr w:rsidR="00B053DD" w:rsidRPr="00006395" w:rsidTr="00DF3774">
        <w:tc>
          <w:tcPr>
            <w:tcW w:w="709" w:type="dxa"/>
          </w:tcPr>
          <w:p w:rsidR="00B053DD" w:rsidRPr="00006395" w:rsidRDefault="00DC0EE4" w:rsidP="00DF3774">
            <w:pPr>
              <w:ind w:firstLine="0"/>
              <w:jc w:val="center"/>
            </w:pPr>
            <w:r w:rsidRPr="00006395">
              <w:t>11</w:t>
            </w:r>
          </w:p>
        </w:tc>
        <w:tc>
          <w:tcPr>
            <w:tcW w:w="4961" w:type="dxa"/>
          </w:tcPr>
          <w:p w:rsidR="00B053DD" w:rsidRPr="00006395" w:rsidRDefault="00B053DD" w:rsidP="00DF3774">
            <w:pPr>
              <w:ind w:firstLine="0"/>
            </w:pPr>
            <w:r w:rsidRPr="00006395">
              <w:t>Суточный расход воды на водоснабжение</w:t>
            </w:r>
          </w:p>
        </w:tc>
        <w:tc>
          <w:tcPr>
            <w:tcW w:w="1418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куб. м/</w:t>
            </w:r>
          </w:p>
          <w:p w:rsidR="00B053DD" w:rsidRPr="00006395" w:rsidRDefault="00B053DD" w:rsidP="00DF3774">
            <w:pPr>
              <w:ind w:firstLine="0"/>
              <w:jc w:val="center"/>
            </w:pPr>
            <w:r w:rsidRPr="00006395">
              <w:t>сутки</w:t>
            </w:r>
          </w:p>
        </w:tc>
        <w:tc>
          <w:tcPr>
            <w:tcW w:w="1417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771</w:t>
            </w:r>
          </w:p>
        </w:tc>
        <w:tc>
          <w:tcPr>
            <w:tcW w:w="1418" w:type="dxa"/>
          </w:tcPr>
          <w:p w:rsidR="00B053DD" w:rsidRPr="00006395" w:rsidRDefault="00AF1F1B" w:rsidP="00DF3774">
            <w:pPr>
              <w:ind w:firstLine="0"/>
              <w:jc w:val="center"/>
            </w:pPr>
            <w:r w:rsidRPr="00006395">
              <w:t>6807,53</w:t>
            </w:r>
          </w:p>
        </w:tc>
      </w:tr>
      <w:tr w:rsidR="00B053DD" w:rsidRPr="00006395" w:rsidTr="00DF3774">
        <w:tc>
          <w:tcPr>
            <w:tcW w:w="709" w:type="dxa"/>
          </w:tcPr>
          <w:p w:rsidR="00B053DD" w:rsidRPr="00006395" w:rsidRDefault="00DC0EE4" w:rsidP="00DF3774">
            <w:pPr>
              <w:ind w:firstLine="0"/>
              <w:jc w:val="center"/>
            </w:pPr>
            <w:r w:rsidRPr="00006395">
              <w:t>12</w:t>
            </w:r>
          </w:p>
        </w:tc>
        <w:tc>
          <w:tcPr>
            <w:tcW w:w="4961" w:type="dxa"/>
          </w:tcPr>
          <w:p w:rsidR="00B053DD" w:rsidRPr="00006395" w:rsidRDefault="00B053DD" w:rsidP="00DF3774">
            <w:pPr>
              <w:ind w:firstLine="0"/>
            </w:pPr>
            <w:r w:rsidRPr="00006395">
              <w:t>Суточный расход канализационных стоков</w:t>
            </w:r>
          </w:p>
        </w:tc>
        <w:tc>
          <w:tcPr>
            <w:tcW w:w="1418" w:type="dxa"/>
          </w:tcPr>
          <w:p w:rsidR="00B053DD" w:rsidRPr="00006395" w:rsidRDefault="00B053DD" w:rsidP="00DF3774">
            <w:pPr>
              <w:ind w:left="-57" w:right="-57" w:firstLine="0"/>
              <w:jc w:val="center"/>
            </w:pPr>
            <w:r w:rsidRPr="00006395">
              <w:t>тыс. куб. </w:t>
            </w:r>
          </w:p>
          <w:p w:rsidR="00B053DD" w:rsidRPr="00006395" w:rsidRDefault="00B053DD" w:rsidP="00DF3774">
            <w:pPr>
              <w:ind w:left="-57" w:right="-57" w:firstLine="0"/>
              <w:jc w:val="center"/>
            </w:pPr>
            <w:proofErr w:type="gramStart"/>
            <w:r w:rsidRPr="00006395">
              <w:t>м</w:t>
            </w:r>
            <w:proofErr w:type="gramEnd"/>
            <w:r w:rsidRPr="00006395">
              <w:t>/сутки</w:t>
            </w:r>
          </w:p>
        </w:tc>
        <w:tc>
          <w:tcPr>
            <w:tcW w:w="1417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771</w:t>
            </w:r>
          </w:p>
        </w:tc>
        <w:tc>
          <w:tcPr>
            <w:tcW w:w="1418" w:type="dxa"/>
          </w:tcPr>
          <w:p w:rsidR="00B053DD" w:rsidRPr="00006395" w:rsidRDefault="00AF1F1B" w:rsidP="00DF3774">
            <w:pPr>
              <w:ind w:firstLine="0"/>
              <w:jc w:val="center"/>
            </w:pPr>
            <w:r w:rsidRPr="00006395">
              <w:t>5862,4</w:t>
            </w:r>
          </w:p>
        </w:tc>
      </w:tr>
      <w:tr w:rsidR="00B053DD" w:rsidRPr="00006395" w:rsidTr="00DF3774">
        <w:tc>
          <w:tcPr>
            <w:tcW w:w="709" w:type="dxa"/>
          </w:tcPr>
          <w:p w:rsidR="00DC0EE4" w:rsidRPr="00006395" w:rsidRDefault="00DC0EE4" w:rsidP="00DC0EE4">
            <w:pPr>
              <w:ind w:firstLine="0"/>
              <w:jc w:val="center"/>
            </w:pPr>
            <w:r w:rsidRPr="00006395">
              <w:t>13</w:t>
            </w:r>
          </w:p>
        </w:tc>
        <w:tc>
          <w:tcPr>
            <w:tcW w:w="4961" w:type="dxa"/>
          </w:tcPr>
          <w:p w:rsidR="00B053DD" w:rsidRPr="00006395" w:rsidRDefault="00B053DD" w:rsidP="00DF3774">
            <w:pPr>
              <w:ind w:firstLine="0"/>
            </w:pPr>
            <w:r w:rsidRPr="00006395">
              <w:t>Теплоснабжение</w:t>
            </w:r>
          </w:p>
        </w:tc>
        <w:tc>
          <w:tcPr>
            <w:tcW w:w="1418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Гкал/час.</w:t>
            </w:r>
          </w:p>
        </w:tc>
        <w:tc>
          <w:tcPr>
            <w:tcW w:w="1417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12,10</w:t>
            </w:r>
          </w:p>
        </w:tc>
        <w:tc>
          <w:tcPr>
            <w:tcW w:w="1418" w:type="dxa"/>
          </w:tcPr>
          <w:p w:rsidR="00B053DD" w:rsidRPr="00006395" w:rsidRDefault="00AF1F1B" w:rsidP="00DF3774">
            <w:pPr>
              <w:ind w:firstLine="0"/>
              <w:jc w:val="center"/>
            </w:pPr>
            <w:r w:rsidRPr="00006395">
              <w:t>43,36</w:t>
            </w:r>
          </w:p>
        </w:tc>
      </w:tr>
      <w:tr w:rsidR="00B053DD" w:rsidRPr="00006395" w:rsidTr="00DF3774">
        <w:tc>
          <w:tcPr>
            <w:tcW w:w="709" w:type="dxa"/>
          </w:tcPr>
          <w:p w:rsidR="00B053DD" w:rsidRPr="00006395" w:rsidRDefault="00DC0EE4" w:rsidP="00DF3774">
            <w:pPr>
              <w:ind w:firstLine="0"/>
              <w:jc w:val="center"/>
            </w:pPr>
            <w:r w:rsidRPr="00006395">
              <w:t>14</w:t>
            </w:r>
          </w:p>
        </w:tc>
        <w:tc>
          <w:tcPr>
            <w:tcW w:w="4961" w:type="dxa"/>
          </w:tcPr>
          <w:p w:rsidR="00B053DD" w:rsidRPr="00006395" w:rsidRDefault="00B053DD" w:rsidP="00DF3774">
            <w:pPr>
              <w:ind w:firstLine="0"/>
            </w:pPr>
            <w:r w:rsidRPr="00006395">
              <w:t>Газоснабжение</w:t>
            </w:r>
          </w:p>
        </w:tc>
        <w:tc>
          <w:tcPr>
            <w:tcW w:w="1418" w:type="dxa"/>
          </w:tcPr>
          <w:p w:rsidR="00B053DD" w:rsidRPr="00006395" w:rsidRDefault="00B053DD" w:rsidP="00DF3774">
            <w:pPr>
              <w:ind w:left="-57" w:right="-57" w:firstLine="0"/>
              <w:jc w:val="center"/>
            </w:pPr>
            <w:r w:rsidRPr="00006395">
              <w:t>тыс. кв. м/год</w:t>
            </w:r>
          </w:p>
        </w:tc>
        <w:tc>
          <w:tcPr>
            <w:tcW w:w="1417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нет данных</w:t>
            </w:r>
          </w:p>
        </w:tc>
        <w:tc>
          <w:tcPr>
            <w:tcW w:w="1418" w:type="dxa"/>
          </w:tcPr>
          <w:p w:rsidR="00B053DD" w:rsidRPr="00006395" w:rsidRDefault="000100AB" w:rsidP="00DF3774">
            <w:pPr>
              <w:ind w:firstLine="0"/>
              <w:jc w:val="center"/>
            </w:pPr>
            <w:r w:rsidRPr="00006395">
              <w:t>23400</w:t>
            </w:r>
          </w:p>
        </w:tc>
      </w:tr>
      <w:tr w:rsidR="00B053DD" w:rsidRPr="00006395" w:rsidTr="00DF3774">
        <w:tc>
          <w:tcPr>
            <w:tcW w:w="709" w:type="dxa"/>
          </w:tcPr>
          <w:p w:rsidR="00B053DD" w:rsidRPr="00006395" w:rsidRDefault="00DC0EE4" w:rsidP="00DF3774">
            <w:pPr>
              <w:ind w:firstLine="0"/>
              <w:jc w:val="center"/>
            </w:pPr>
            <w:r w:rsidRPr="00006395">
              <w:t>15</w:t>
            </w:r>
          </w:p>
        </w:tc>
        <w:tc>
          <w:tcPr>
            <w:tcW w:w="4961" w:type="dxa"/>
          </w:tcPr>
          <w:p w:rsidR="00B053DD" w:rsidRPr="00006395" w:rsidRDefault="00B053DD" w:rsidP="00DF3774">
            <w:pPr>
              <w:ind w:firstLine="0"/>
            </w:pPr>
            <w:r w:rsidRPr="00006395">
              <w:t>Электроснабжение</w:t>
            </w:r>
          </w:p>
        </w:tc>
        <w:tc>
          <w:tcPr>
            <w:tcW w:w="1418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кВт</w:t>
            </w:r>
          </w:p>
        </w:tc>
        <w:tc>
          <w:tcPr>
            <w:tcW w:w="1417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5300</w:t>
            </w:r>
          </w:p>
        </w:tc>
        <w:tc>
          <w:tcPr>
            <w:tcW w:w="1418" w:type="dxa"/>
          </w:tcPr>
          <w:p w:rsidR="00B053DD" w:rsidRPr="00006395" w:rsidRDefault="000100AB" w:rsidP="00DF3774">
            <w:pPr>
              <w:ind w:firstLine="0"/>
              <w:jc w:val="center"/>
            </w:pPr>
            <w:r w:rsidRPr="00006395">
              <w:t>14897</w:t>
            </w:r>
          </w:p>
        </w:tc>
      </w:tr>
      <w:tr w:rsidR="00B053DD" w:rsidRPr="00006395" w:rsidTr="00DF3774">
        <w:tc>
          <w:tcPr>
            <w:tcW w:w="709" w:type="dxa"/>
          </w:tcPr>
          <w:p w:rsidR="00B053DD" w:rsidRPr="00006395" w:rsidRDefault="00DC0EE4" w:rsidP="00DF3774">
            <w:pPr>
              <w:ind w:firstLine="0"/>
              <w:jc w:val="center"/>
            </w:pPr>
            <w:r w:rsidRPr="00006395">
              <w:t>16</w:t>
            </w:r>
          </w:p>
        </w:tc>
        <w:tc>
          <w:tcPr>
            <w:tcW w:w="4961" w:type="dxa"/>
          </w:tcPr>
          <w:p w:rsidR="00B053DD" w:rsidRPr="00006395" w:rsidRDefault="00B053DD" w:rsidP="00DF3774">
            <w:pPr>
              <w:ind w:firstLine="0"/>
            </w:pPr>
            <w:r w:rsidRPr="00006395">
              <w:t>Сети связи</w:t>
            </w:r>
          </w:p>
        </w:tc>
        <w:tc>
          <w:tcPr>
            <w:tcW w:w="1418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тыс. </w:t>
            </w:r>
          </w:p>
          <w:p w:rsidR="00B053DD" w:rsidRPr="00006395" w:rsidRDefault="00B053DD" w:rsidP="00DF3774">
            <w:pPr>
              <w:ind w:firstLine="0"/>
              <w:jc w:val="center"/>
            </w:pPr>
            <w:proofErr w:type="spellStart"/>
            <w:proofErr w:type="gramStart"/>
            <w:r w:rsidRPr="00006395">
              <w:t>теле-фонов</w:t>
            </w:r>
            <w:proofErr w:type="spellEnd"/>
            <w:proofErr w:type="gramEnd"/>
          </w:p>
        </w:tc>
        <w:tc>
          <w:tcPr>
            <w:tcW w:w="1417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нет данных</w:t>
            </w:r>
          </w:p>
        </w:tc>
        <w:tc>
          <w:tcPr>
            <w:tcW w:w="1418" w:type="dxa"/>
          </w:tcPr>
          <w:p w:rsidR="00B053DD" w:rsidRPr="00006395" w:rsidRDefault="00B053DD" w:rsidP="00DF3774">
            <w:pPr>
              <w:ind w:firstLine="0"/>
              <w:jc w:val="center"/>
            </w:pPr>
            <w:r w:rsidRPr="00006395">
              <w:t>11872</w:t>
            </w:r>
          </w:p>
        </w:tc>
      </w:tr>
    </w:tbl>
    <w:p w:rsidR="00B053DD" w:rsidRPr="00006395" w:rsidRDefault="00B053DD" w:rsidP="00B053DD">
      <w:pPr>
        <w:rPr>
          <w:b/>
        </w:rPr>
      </w:pPr>
    </w:p>
    <w:p w:rsidR="00B053DD" w:rsidRPr="00006395" w:rsidRDefault="00B053DD" w:rsidP="00B053DD">
      <w:pPr>
        <w:spacing w:line="240" w:lineRule="atLeast"/>
        <w:ind w:firstLine="0"/>
        <w:jc w:val="center"/>
      </w:pPr>
      <w:r w:rsidRPr="00006395">
        <w:rPr>
          <w:b/>
        </w:rPr>
        <w:t>5. Реализация проекта планировки</w:t>
      </w:r>
    </w:p>
    <w:p w:rsidR="00B053DD" w:rsidRPr="00006395" w:rsidRDefault="00B053DD" w:rsidP="00B053DD">
      <w:pPr>
        <w:spacing w:line="240" w:lineRule="atLeast"/>
      </w:pPr>
    </w:p>
    <w:p w:rsidR="00B053DD" w:rsidRPr="00006395" w:rsidRDefault="00B053DD" w:rsidP="00B053DD">
      <w:pPr>
        <w:spacing w:line="240" w:lineRule="atLeast"/>
        <w:ind w:firstLine="720"/>
      </w:pPr>
      <w:r w:rsidRPr="00006395">
        <w:t xml:space="preserve">Реновация территории садоводческих, огороднических и дачных объединений граждан осуществляется ими самостоятельно эволюционным путем в соответствии с Федеральным законом от 15.04.98 № 66-ФЗ «О садоводческих, огороднических и дачных некоммерческих объединениях граждан». </w:t>
      </w:r>
      <w:proofErr w:type="gramStart"/>
      <w:r w:rsidRPr="00006395">
        <w:t>В целях планомерной реновации территории садоводческих, огороднических и дачных объединений граждан мэрией города Новосибирска доводятся рекомендации по организации малоэтажной застройки их территорий.</w:t>
      </w:r>
      <w:proofErr w:type="gramEnd"/>
      <w:r w:rsidRPr="00006395">
        <w:t xml:space="preserve"> Основой планирования территории садоводческих, огороднических и дачных некоммерческих объединений граждан должно быть выполнение нормативных требований к организации территории садоводческих, огороднических и дачных объединений граждан, усадебной и малоэтажной застройки.</w:t>
      </w:r>
    </w:p>
    <w:p w:rsidR="00B053DD" w:rsidRPr="00006395" w:rsidRDefault="00B053DD" w:rsidP="00B053DD">
      <w:pPr>
        <w:spacing w:line="240" w:lineRule="atLeast"/>
        <w:ind w:firstLine="720"/>
      </w:pPr>
      <w:r w:rsidRPr="00006395">
        <w:t xml:space="preserve">В </w:t>
      </w:r>
      <w:proofErr w:type="gramStart"/>
      <w:r w:rsidRPr="00006395">
        <w:t>границах</w:t>
      </w:r>
      <w:proofErr w:type="gramEnd"/>
      <w:r w:rsidRPr="00006395">
        <w:t xml:space="preserve"> проекта планировки расположены объекты культурного наследия, для которых установлены </w:t>
      </w:r>
      <w:r w:rsidR="001973B1" w:rsidRPr="00006395">
        <w:t>зоны с особыми условиями использования территории</w:t>
      </w:r>
      <w:r w:rsidRPr="00006395">
        <w:t xml:space="preserve">. </w:t>
      </w:r>
      <w:proofErr w:type="gramStart"/>
      <w:r w:rsidRPr="00006395">
        <w:t>Границы зон охраны объектов культурного наследия</w:t>
      </w:r>
      <w:r w:rsidR="001973B1" w:rsidRPr="00006395">
        <w:t xml:space="preserve"> (памятников истории и культуры) народов Российской Федерации</w:t>
      </w:r>
      <w:r w:rsidRPr="00006395">
        <w:t xml:space="preserve">, режимы использования земель и градостроительные регламенты в границах утверждены постановлением администрации Новосибирской области от 15.02.2010 № 46-па «Об утверждении границ зон охраны объектов культурного наследия (памятников истории и культуры) народов Российской Федерации, расположенных на территории города Новосибирска, режимов использования земель и градостроительных регламентов в границах данных зон охраны». </w:t>
      </w:r>
      <w:proofErr w:type="gramEnd"/>
    </w:p>
    <w:p w:rsidR="00B053DD" w:rsidRPr="00006395" w:rsidRDefault="00B053DD" w:rsidP="00B053DD">
      <w:pPr>
        <w:spacing w:line="240" w:lineRule="atLeast"/>
        <w:ind w:firstLine="720"/>
      </w:pPr>
      <w:r w:rsidRPr="00006395">
        <w:t>Границы и режимы использования территорий объектов культурного наследия (памятников истории и культуры) народов Российской Федерации, расположенных на территории города Новосибирска, утверждены постановлением Правительства Новосибирской области от 18.06.2012 № 293-п «Об утверждении границ и режимов использования территорий объектов культурного наследия (памятников истории и культуры) народов Российской Федерации, расположенных на территории города Новосибирска».</w:t>
      </w:r>
    </w:p>
    <w:p w:rsidR="00B053DD" w:rsidRPr="00006395" w:rsidRDefault="00B053DD" w:rsidP="00B053DD">
      <w:pPr>
        <w:spacing w:line="240" w:lineRule="atLeast"/>
        <w:ind w:firstLine="720"/>
      </w:pPr>
      <w:r w:rsidRPr="00006395">
        <w:t xml:space="preserve">Объекты культурного наследия, границы </w:t>
      </w:r>
      <w:r w:rsidR="001973B1" w:rsidRPr="00006395">
        <w:t>зон с особыми условиями использования территории</w:t>
      </w:r>
      <w:r w:rsidRPr="00006395">
        <w:t xml:space="preserve"> проектом планировки сохраняются. В </w:t>
      </w:r>
      <w:proofErr w:type="gramStart"/>
      <w:r w:rsidRPr="00006395">
        <w:t>целях</w:t>
      </w:r>
      <w:proofErr w:type="gramEnd"/>
      <w:r w:rsidRPr="00006395">
        <w:t xml:space="preserve"> сохранения объектов культурного наследия использование земель осуществляется в соответствии с действующим законодательством Российской Федерации.</w:t>
      </w:r>
    </w:p>
    <w:p w:rsidR="00B053DD" w:rsidRPr="00006395" w:rsidRDefault="00B053DD" w:rsidP="00B053DD">
      <w:pPr>
        <w:spacing w:line="240" w:lineRule="atLeast"/>
        <w:ind w:firstLine="720"/>
      </w:pPr>
      <w:r w:rsidRPr="00006395">
        <w:t xml:space="preserve">Необходимо разработать комплекс мероприятий по приведению планируемой территории в соответствие с требованиями к </w:t>
      </w:r>
      <w:proofErr w:type="spellStart"/>
      <w:r w:rsidR="00DF7552" w:rsidRPr="00006395">
        <w:t>водоохранной</w:t>
      </w:r>
      <w:proofErr w:type="spellEnd"/>
      <w:r w:rsidR="009E3773" w:rsidRPr="00006395">
        <w:t xml:space="preserve"> зоне</w:t>
      </w:r>
      <w:r w:rsidR="00477AA4" w:rsidRPr="00006395">
        <w:t>, зоне</w:t>
      </w:r>
      <w:r w:rsidR="00DF7552" w:rsidRPr="00006395">
        <w:t xml:space="preserve"> затопле</w:t>
      </w:r>
      <w:r w:rsidR="009E3773" w:rsidRPr="00006395">
        <w:t>ния и</w:t>
      </w:r>
      <w:r w:rsidR="00DF7552" w:rsidRPr="00006395">
        <w:t xml:space="preserve"> подтопления</w:t>
      </w:r>
      <w:r w:rsidR="009E3773" w:rsidRPr="00006395">
        <w:t xml:space="preserve"> </w:t>
      </w:r>
      <w:r w:rsidRPr="00006395">
        <w:t xml:space="preserve"> реки Оби, </w:t>
      </w:r>
      <w:r w:rsidR="009E3773" w:rsidRPr="00006395">
        <w:t>санитарным зонам охраны источников питьевого и хозяйственно-бытового водоснабжения, санитарно-защитным зонам</w:t>
      </w:r>
      <w:r w:rsidRPr="00006395">
        <w:t xml:space="preserve"> </w:t>
      </w:r>
      <w:r w:rsidR="00D95EDE" w:rsidRPr="00006395">
        <w:t>насосно-фильтровальной станции</w:t>
      </w:r>
      <w:r w:rsidR="00904BD5" w:rsidRPr="00006395">
        <w:t xml:space="preserve"> №</w:t>
      </w:r>
      <w:r w:rsidR="0041554E">
        <w:t xml:space="preserve"> </w:t>
      </w:r>
      <w:r w:rsidR="00904BD5" w:rsidRPr="00006395">
        <w:t>1</w:t>
      </w:r>
      <w:r w:rsidR="00D95EDE" w:rsidRPr="00006395">
        <w:t xml:space="preserve"> (далее </w:t>
      </w:r>
      <w:r w:rsidR="00904BD5" w:rsidRPr="00006395">
        <w:t>–</w:t>
      </w:r>
      <w:r w:rsidR="00D95EDE" w:rsidRPr="00006395">
        <w:t xml:space="preserve"> </w:t>
      </w:r>
      <w:r w:rsidR="00904BD5" w:rsidRPr="00006395">
        <w:t xml:space="preserve">НФС), </w:t>
      </w:r>
      <w:r w:rsidRPr="00006395">
        <w:t xml:space="preserve"> НФС-5 и рассмотреть возможность изменения разрешенного использования территории.</w:t>
      </w:r>
    </w:p>
    <w:p w:rsidR="00B053DD" w:rsidRPr="00006395" w:rsidRDefault="00B053DD" w:rsidP="00B053DD">
      <w:pPr>
        <w:spacing w:line="240" w:lineRule="atLeast"/>
        <w:ind w:firstLine="720"/>
      </w:pPr>
      <w:r w:rsidRPr="00006395">
        <w:t xml:space="preserve">При проектировании улично-дорожной сети требуется предусмотреть связь с </w:t>
      </w:r>
      <w:r w:rsidR="00FE60EE" w:rsidRPr="00006395">
        <w:t>сопредельными территориями</w:t>
      </w:r>
      <w:r w:rsidRPr="00006395">
        <w:t xml:space="preserve"> в соответствии с Генеральным планом города Новосибирска.</w:t>
      </w:r>
    </w:p>
    <w:p w:rsidR="00B053DD" w:rsidRPr="00006395" w:rsidRDefault="00B053DD" w:rsidP="00B053DD">
      <w:pPr>
        <w:spacing w:line="240" w:lineRule="atLeast"/>
        <w:ind w:firstLine="720"/>
      </w:pPr>
      <w:r w:rsidRPr="00006395">
        <w:t xml:space="preserve">На последующих стадиях проектирования </w:t>
      </w:r>
      <w:r w:rsidR="0041554E">
        <w:t xml:space="preserve">необходимо </w:t>
      </w:r>
      <w:r w:rsidRPr="00006395">
        <w:t xml:space="preserve">уточнить технические решения по отводу и очистке поверхностных стоков с учетом требований </w:t>
      </w:r>
      <w:r w:rsidR="005212FC" w:rsidRPr="00006395">
        <w:t>«</w:t>
      </w:r>
      <w:proofErr w:type="spellStart"/>
      <w:r w:rsidRPr="00006395">
        <w:t>СанПиН</w:t>
      </w:r>
      <w:proofErr w:type="spellEnd"/>
      <w:r w:rsidRPr="00006395">
        <w:t xml:space="preserve"> 2.1.5.980-00.2.1.5</w:t>
      </w:r>
      <w:r w:rsidR="005212FC" w:rsidRPr="00006395">
        <w:t xml:space="preserve">. </w:t>
      </w:r>
      <w:r w:rsidRPr="00006395">
        <w:t>Водоотведение населенных мест, санитарная охрана водных объектов. Гигиенические требов</w:t>
      </w:r>
      <w:r w:rsidR="005212FC" w:rsidRPr="00006395">
        <w:t>ания к охране поверхностных вод</w:t>
      </w:r>
      <w:r w:rsidRPr="00006395">
        <w:t>.</w:t>
      </w:r>
      <w:r w:rsidR="005212FC" w:rsidRPr="00006395">
        <w:t xml:space="preserve"> Санитарные правила и нормы».</w:t>
      </w:r>
    </w:p>
    <w:p w:rsidR="00B053DD" w:rsidRPr="00006395" w:rsidRDefault="00B053DD" w:rsidP="00B053DD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006395">
        <w:rPr>
          <w:szCs w:val="28"/>
        </w:rPr>
        <w:t>____________</w:t>
      </w:r>
    </w:p>
    <w:p w:rsidR="00956F9B" w:rsidRPr="00006395" w:rsidRDefault="00956F9B" w:rsidP="006049CD">
      <w:pPr>
        <w:pStyle w:val="1"/>
        <w:keepNext w:val="0"/>
        <w:spacing w:before="0" w:after="0"/>
        <w:ind w:firstLine="0"/>
        <w:rPr>
          <w:sz w:val="27"/>
          <w:szCs w:val="27"/>
        </w:rPr>
      </w:pPr>
    </w:p>
    <w:p w:rsidR="00CB40C9" w:rsidRPr="00006395" w:rsidRDefault="00CB40C9" w:rsidP="00CB40C9"/>
    <w:p w:rsidR="00CB40C9" w:rsidRPr="00006395" w:rsidRDefault="00CB40C9" w:rsidP="00CB40C9"/>
    <w:sectPr w:rsidR="00CB40C9" w:rsidRPr="00006395" w:rsidSect="006843CD">
      <w:pgSz w:w="11906" w:h="16838" w:code="9"/>
      <w:pgMar w:top="1134" w:right="567" w:bottom="709" w:left="1418" w:header="567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7C26" w:rsidRDefault="00DC7C26" w:rsidP="007B56B1">
      <w:r>
        <w:separator/>
      </w:r>
    </w:p>
    <w:p w:rsidR="00DC7C26" w:rsidRDefault="00DC7C26"/>
  </w:endnote>
  <w:endnote w:type="continuationSeparator" w:id="0">
    <w:p w:rsidR="00DC7C26" w:rsidRDefault="00DC7C26" w:rsidP="007B56B1">
      <w:r>
        <w:continuationSeparator/>
      </w:r>
    </w:p>
    <w:p w:rsidR="00DC7C26" w:rsidRDefault="00DC7C2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C26" w:rsidRDefault="00DC7C2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7C26" w:rsidRDefault="00DC7C26" w:rsidP="007B56B1">
      <w:r>
        <w:separator/>
      </w:r>
    </w:p>
    <w:p w:rsidR="00DC7C26" w:rsidRDefault="00DC7C26"/>
  </w:footnote>
  <w:footnote w:type="continuationSeparator" w:id="0">
    <w:p w:rsidR="00DC7C26" w:rsidRDefault="00DC7C26" w:rsidP="007B56B1">
      <w:r>
        <w:continuationSeparator/>
      </w:r>
    </w:p>
    <w:p w:rsidR="00DC7C26" w:rsidRDefault="00DC7C2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C26" w:rsidRDefault="00FB6B46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DC7C2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C7C26">
      <w:rPr>
        <w:rStyle w:val="a4"/>
        <w:noProof/>
      </w:rPr>
      <w:t>18</w:t>
    </w:r>
    <w:r>
      <w:rPr>
        <w:rStyle w:val="a4"/>
      </w:rPr>
      <w:fldChar w:fldCharType="end"/>
    </w:r>
  </w:p>
  <w:p w:rsidR="00DC7C26" w:rsidRDefault="00DC7C2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C26" w:rsidRDefault="00FB6B46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DC7C26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B864A0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1386"/>
      <w:docPartObj>
        <w:docPartGallery w:val="Page Numbers (Top of Page)"/>
        <w:docPartUnique/>
      </w:docPartObj>
    </w:sdtPr>
    <w:sdtContent>
      <w:p w:rsidR="00DC7C26" w:rsidRDefault="00FB6B46" w:rsidP="0022213A">
        <w:pPr>
          <w:pStyle w:val="a3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="00DC7C26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B864A0">
          <w:rPr>
            <w:noProof/>
            <w:sz w:val="24"/>
            <w:szCs w:val="24"/>
          </w:rPr>
          <w:t>16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attachedTemplate r:id="rId1"/>
  <w:defaultTabStop w:val="720"/>
  <w:autoHyphenation/>
  <w:consecutiveHyphenLimit w:val="3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69633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1F99"/>
    <w:rsid w:val="0000258D"/>
    <w:rsid w:val="00002AA1"/>
    <w:rsid w:val="00003A6E"/>
    <w:rsid w:val="00003AA4"/>
    <w:rsid w:val="00005D02"/>
    <w:rsid w:val="00006395"/>
    <w:rsid w:val="000063B5"/>
    <w:rsid w:val="00006E74"/>
    <w:rsid w:val="00006E98"/>
    <w:rsid w:val="000074F1"/>
    <w:rsid w:val="000075B6"/>
    <w:rsid w:val="00007A7E"/>
    <w:rsid w:val="000100AB"/>
    <w:rsid w:val="00011AEA"/>
    <w:rsid w:val="000120C5"/>
    <w:rsid w:val="00012254"/>
    <w:rsid w:val="00012BC2"/>
    <w:rsid w:val="00013F14"/>
    <w:rsid w:val="00014D4F"/>
    <w:rsid w:val="0001500C"/>
    <w:rsid w:val="000167F3"/>
    <w:rsid w:val="000168AD"/>
    <w:rsid w:val="00017DC0"/>
    <w:rsid w:val="000201A5"/>
    <w:rsid w:val="00020E33"/>
    <w:rsid w:val="00021DFF"/>
    <w:rsid w:val="00023CC8"/>
    <w:rsid w:val="0002407E"/>
    <w:rsid w:val="000241D9"/>
    <w:rsid w:val="000246E7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375"/>
    <w:rsid w:val="000333CB"/>
    <w:rsid w:val="00033C47"/>
    <w:rsid w:val="00034E1B"/>
    <w:rsid w:val="00035246"/>
    <w:rsid w:val="00036900"/>
    <w:rsid w:val="000372F4"/>
    <w:rsid w:val="000374C2"/>
    <w:rsid w:val="00037937"/>
    <w:rsid w:val="000401D7"/>
    <w:rsid w:val="0004062F"/>
    <w:rsid w:val="00041C1F"/>
    <w:rsid w:val="00042F32"/>
    <w:rsid w:val="00042F68"/>
    <w:rsid w:val="000448FC"/>
    <w:rsid w:val="00044994"/>
    <w:rsid w:val="00046182"/>
    <w:rsid w:val="000465BB"/>
    <w:rsid w:val="00047CF1"/>
    <w:rsid w:val="00050117"/>
    <w:rsid w:val="00050901"/>
    <w:rsid w:val="000512F0"/>
    <w:rsid w:val="00053F17"/>
    <w:rsid w:val="00054916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2804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5932"/>
    <w:rsid w:val="00095C66"/>
    <w:rsid w:val="000966D7"/>
    <w:rsid w:val="00096BA6"/>
    <w:rsid w:val="00097169"/>
    <w:rsid w:val="000977E8"/>
    <w:rsid w:val="00097D8D"/>
    <w:rsid w:val="000A075A"/>
    <w:rsid w:val="000A108F"/>
    <w:rsid w:val="000A1EEC"/>
    <w:rsid w:val="000A2049"/>
    <w:rsid w:val="000A4147"/>
    <w:rsid w:val="000A4359"/>
    <w:rsid w:val="000A58BF"/>
    <w:rsid w:val="000A68B1"/>
    <w:rsid w:val="000A6DE1"/>
    <w:rsid w:val="000B04E9"/>
    <w:rsid w:val="000B1404"/>
    <w:rsid w:val="000B14A2"/>
    <w:rsid w:val="000B1EE8"/>
    <w:rsid w:val="000B26CE"/>
    <w:rsid w:val="000B27B1"/>
    <w:rsid w:val="000B3663"/>
    <w:rsid w:val="000B394F"/>
    <w:rsid w:val="000B440B"/>
    <w:rsid w:val="000B6772"/>
    <w:rsid w:val="000C0910"/>
    <w:rsid w:val="000C1C6B"/>
    <w:rsid w:val="000C3E0E"/>
    <w:rsid w:val="000C486C"/>
    <w:rsid w:val="000C4AB8"/>
    <w:rsid w:val="000C5391"/>
    <w:rsid w:val="000C5E0A"/>
    <w:rsid w:val="000C77A3"/>
    <w:rsid w:val="000C7F6D"/>
    <w:rsid w:val="000D1A17"/>
    <w:rsid w:val="000D1BA7"/>
    <w:rsid w:val="000D3124"/>
    <w:rsid w:val="000D4486"/>
    <w:rsid w:val="000D4CA8"/>
    <w:rsid w:val="000D73BE"/>
    <w:rsid w:val="000D73F7"/>
    <w:rsid w:val="000D7708"/>
    <w:rsid w:val="000E0A65"/>
    <w:rsid w:val="000E16A9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8C3"/>
    <w:rsid w:val="000F5FBD"/>
    <w:rsid w:val="000F6393"/>
    <w:rsid w:val="000F7837"/>
    <w:rsid w:val="00100922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14F0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32A4"/>
    <w:rsid w:val="00123F65"/>
    <w:rsid w:val="001246D9"/>
    <w:rsid w:val="00124ED8"/>
    <w:rsid w:val="00125086"/>
    <w:rsid w:val="001255E7"/>
    <w:rsid w:val="00125A52"/>
    <w:rsid w:val="0012733A"/>
    <w:rsid w:val="001273F1"/>
    <w:rsid w:val="00130328"/>
    <w:rsid w:val="00131A20"/>
    <w:rsid w:val="00133E90"/>
    <w:rsid w:val="001349DA"/>
    <w:rsid w:val="00135DA9"/>
    <w:rsid w:val="00137009"/>
    <w:rsid w:val="00137947"/>
    <w:rsid w:val="00141731"/>
    <w:rsid w:val="00142032"/>
    <w:rsid w:val="00142A48"/>
    <w:rsid w:val="00144120"/>
    <w:rsid w:val="001460C5"/>
    <w:rsid w:val="001463AF"/>
    <w:rsid w:val="001467C3"/>
    <w:rsid w:val="00146D51"/>
    <w:rsid w:val="001470A6"/>
    <w:rsid w:val="001470A7"/>
    <w:rsid w:val="00147A91"/>
    <w:rsid w:val="0015004A"/>
    <w:rsid w:val="00152E53"/>
    <w:rsid w:val="00153529"/>
    <w:rsid w:val="0015383F"/>
    <w:rsid w:val="00157201"/>
    <w:rsid w:val="00157EB2"/>
    <w:rsid w:val="0016022C"/>
    <w:rsid w:val="00160B30"/>
    <w:rsid w:val="00162676"/>
    <w:rsid w:val="00162FDE"/>
    <w:rsid w:val="00163580"/>
    <w:rsid w:val="00163F47"/>
    <w:rsid w:val="00165483"/>
    <w:rsid w:val="00165C64"/>
    <w:rsid w:val="00165DAC"/>
    <w:rsid w:val="00166A14"/>
    <w:rsid w:val="00166FCC"/>
    <w:rsid w:val="00167AA8"/>
    <w:rsid w:val="00170327"/>
    <w:rsid w:val="00170648"/>
    <w:rsid w:val="00171561"/>
    <w:rsid w:val="00171972"/>
    <w:rsid w:val="00172354"/>
    <w:rsid w:val="001727CA"/>
    <w:rsid w:val="0017287B"/>
    <w:rsid w:val="001734C8"/>
    <w:rsid w:val="00176AB3"/>
    <w:rsid w:val="00177976"/>
    <w:rsid w:val="00181586"/>
    <w:rsid w:val="0018159F"/>
    <w:rsid w:val="00181C22"/>
    <w:rsid w:val="00181DA2"/>
    <w:rsid w:val="00181F3E"/>
    <w:rsid w:val="001830C3"/>
    <w:rsid w:val="001835D3"/>
    <w:rsid w:val="00183622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651B"/>
    <w:rsid w:val="00196FFE"/>
    <w:rsid w:val="001973B1"/>
    <w:rsid w:val="00197CD2"/>
    <w:rsid w:val="001A0D68"/>
    <w:rsid w:val="001A21D5"/>
    <w:rsid w:val="001A2ABA"/>
    <w:rsid w:val="001A2D9E"/>
    <w:rsid w:val="001A3518"/>
    <w:rsid w:val="001A4243"/>
    <w:rsid w:val="001A4D18"/>
    <w:rsid w:val="001A50E3"/>
    <w:rsid w:val="001A535B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66C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627"/>
    <w:rsid w:val="001D3B81"/>
    <w:rsid w:val="001D553A"/>
    <w:rsid w:val="001D7572"/>
    <w:rsid w:val="001D7B31"/>
    <w:rsid w:val="001E0085"/>
    <w:rsid w:val="001E1672"/>
    <w:rsid w:val="001E3B57"/>
    <w:rsid w:val="001E60BD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705C"/>
    <w:rsid w:val="001F7454"/>
    <w:rsid w:val="002003D6"/>
    <w:rsid w:val="00201283"/>
    <w:rsid w:val="002014A2"/>
    <w:rsid w:val="00201B08"/>
    <w:rsid w:val="00201C00"/>
    <w:rsid w:val="0020373F"/>
    <w:rsid w:val="002049B8"/>
    <w:rsid w:val="00204F2F"/>
    <w:rsid w:val="00205C70"/>
    <w:rsid w:val="00205D3C"/>
    <w:rsid w:val="002069DB"/>
    <w:rsid w:val="0020762E"/>
    <w:rsid w:val="00207F47"/>
    <w:rsid w:val="00210750"/>
    <w:rsid w:val="00211253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213A"/>
    <w:rsid w:val="0022231A"/>
    <w:rsid w:val="0022335E"/>
    <w:rsid w:val="00224861"/>
    <w:rsid w:val="00225882"/>
    <w:rsid w:val="00226C55"/>
    <w:rsid w:val="00226CEB"/>
    <w:rsid w:val="00226E72"/>
    <w:rsid w:val="00230487"/>
    <w:rsid w:val="00231398"/>
    <w:rsid w:val="00232D1E"/>
    <w:rsid w:val="00233022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1A95"/>
    <w:rsid w:val="00242CD9"/>
    <w:rsid w:val="002432F0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95"/>
    <w:rsid w:val="0025404A"/>
    <w:rsid w:val="00254D40"/>
    <w:rsid w:val="00255C98"/>
    <w:rsid w:val="00256420"/>
    <w:rsid w:val="00260094"/>
    <w:rsid w:val="0026036C"/>
    <w:rsid w:val="00261326"/>
    <w:rsid w:val="002614DD"/>
    <w:rsid w:val="0026295D"/>
    <w:rsid w:val="0026355A"/>
    <w:rsid w:val="00263B72"/>
    <w:rsid w:val="00263E64"/>
    <w:rsid w:val="00264046"/>
    <w:rsid w:val="00266A92"/>
    <w:rsid w:val="00266C2E"/>
    <w:rsid w:val="00266DF2"/>
    <w:rsid w:val="00266F44"/>
    <w:rsid w:val="00271585"/>
    <w:rsid w:val="002715C5"/>
    <w:rsid w:val="0027169D"/>
    <w:rsid w:val="00272597"/>
    <w:rsid w:val="00272ABF"/>
    <w:rsid w:val="0027375D"/>
    <w:rsid w:val="0027422B"/>
    <w:rsid w:val="00274997"/>
    <w:rsid w:val="002759E9"/>
    <w:rsid w:val="002766D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614"/>
    <w:rsid w:val="002A17C0"/>
    <w:rsid w:val="002A1D15"/>
    <w:rsid w:val="002A3445"/>
    <w:rsid w:val="002A3F22"/>
    <w:rsid w:val="002A4167"/>
    <w:rsid w:val="002A5F17"/>
    <w:rsid w:val="002A6131"/>
    <w:rsid w:val="002A75C5"/>
    <w:rsid w:val="002B1A6F"/>
    <w:rsid w:val="002B2131"/>
    <w:rsid w:val="002B39AA"/>
    <w:rsid w:val="002B3A74"/>
    <w:rsid w:val="002B6EEF"/>
    <w:rsid w:val="002B7009"/>
    <w:rsid w:val="002B76F9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6D19"/>
    <w:rsid w:val="002C70C0"/>
    <w:rsid w:val="002C7621"/>
    <w:rsid w:val="002D0539"/>
    <w:rsid w:val="002D0A60"/>
    <w:rsid w:val="002D0B9A"/>
    <w:rsid w:val="002D18EF"/>
    <w:rsid w:val="002D1D93"/>
    <w:rsid w:val="002D1FEC"/>
    <w:rsid w:val="002D45A4"/>
    <w:rsid w:val="002D4B72"/>
    <w:rsid w:val="002D53E5"/>
    <w:rsid w:val="002D6101"/>
    <w:rsid w:val="002E03AB"/>
    <w:rsid w:val="002E0B94"/>
    <w:rsid w:val="002E136A"/>
    <w:rsid w:val="002E16B3"/>
    <w:rsid w:val="002E2B83"/>
    <w:rsid w:val="002E389E"/>
    <w:rsid w:val="002E4F19"/>
    <w:rsid w:val="002F0B62"/>
    <w:rsid w:val="002F1000"/>
    <w:rsid w:val="002F1D74"/>
    <w:rsid w:val="002F304E"/>
    <w:rsid w:val="002F30F9"/>
    <w:rsid w:val="002F3114"/>
    <w:rsid w:val="002F440D"/>
    <w:rsid w:val="002F575E"/>
    <w:rsid w:val="002F5BE4"/>
    <w:rsid w:val="002F5FBC"/>
    <w:rsid w:val="002F6139"/>
    <w:rsid w:val="002F6B34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5274"/>
    <w:rsid w:val="003067B1"/>
    <w:rsid w:val="00307AD8"/>
    <w:rsid w:val="0031034C"/>
    <w:rsid w:val="00312E3C"/>
    <w:rsid w:val="003158D6"/>
    <w:rsid w:val="003166BF"/>
    <w:rsid w:val="00317533"/>
    <w:rsid w:val="003178D5"/>
    <w:rsid w:val="003204C7"/>
    <w:rsid w:val="003214E1"/>
    <w:rsid w:val="00321D89"/>
    <w:rsid w:val="00322676"/>
    <w:rsid w:val="00322C78"/>
    <w:rsid w:val="00325F2B"/>
    <w:rsid w:val="00326331"/>
    <w:rsid w:val="00326E69"/>
    <w:rsid w:val="0032753E"/>
    <w:rsid w:val="00330C7C"/>
    <w:rsid w:val="003332F4"/>
    <w:rsid w:val="00334131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6D4D"/>
    <w:rsid w:val="00347F5E"/>
    <w:rsid w:val="0035010A"/>
    <w:rsid w:val="00350455"/>
    <w:rsid w:val="00350674"/>
    <w:rsid w:val="00353150"/>
    <w:rsid w:val="00353798"/>
    <w:rsid w:val="00355B66"/>
    <w:rsid w:val="00355F15"/>
    <w:rsid w:val="00357391"/>
    <w:rsid w:val="003600DF"/>
    <w:rsid w:val="00362525"/>
    <w:rsid w:val="00362667"/>
    <w:rsid w:val="0036333C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479"/>
    <w:rsid w:val="0037548C"/>
    <w:rsid w:val="00376269"/>
    <w:rsid w:val="00381ADC"/>
    <w:rsid w:val="00381C37"/>
    <w:rsid w:val="003828DA"/>
    <w:rsid w:val="00382AA3"/>
    <w:rsid w:val="00382AE9"/>
    <w:rsid w:val="00382EAA"/>
    <w:rsid w:val="0038308E"/>
    <w:rsid w:val="0038376C"/>
    <w:rsid w:val="003840D6"/>
    <w:rsid w:val="0038443E"/>
    <w:rsid w:val="00384873"/>
    <w:rsid w:val="00385C36"/>
    <w:rsid w:val="00385D2B"/>
    <w:rsid w:val="003871D8"/>
    <w:rsid w:val="00387454"/>
    <w:rsid w:val="00387E36"/>
    <w:rsid w:val="00391103"/>
    <w:rsid w:val="003918E4"/>
    <w:rsid w:val="00392FB5"/>
    <w:rsid w:val="00393B49"/>
    <w:rsid w:val="00394DCC"/>
    <w:rsid w:val="00395771"/>
    <w:rsid w:val="00395D13"/>
    <w:rsid w:val="003964B4"/>
    <w:rsid w:val="00396DB3"/>
    <w:rsid w:val="00397435"/>
    <w:rsid w:val="003A3D8E"/>
    <w:rsid w:val="003A3E15"/>
    <w:rsid w:val="003A46BF"/>
    <w:rsid w:val="003A5BF8"/>
    <w:rsid w:val="003A5E0D"/>
    <w:rsid w:val="003A6363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CF1"/>
    <w:rsid w:val="003B4ED4"/>
    <w:rsid w:val="003B524D"/>
    <w:rsid w:val="003B69F9"/>
    <w:rsid w:val="003B6A6E"/>
    <w:rsid w:val="003B6FC5"/>
    <w:rsid w:val="003B77CC"/>
    <w:rsid w:val="003C05A9"/>
    <w:rsid w:val="003C24E1"/>
    <w:rsid w:val="003C3487"/>
    <w:rsid w:val="003C492F"/>
    <w:rsid w:val="003C6166"/>
    <w:rsid w:val="003C7142"/>
    <w:rsid w:val="003C71A6"/>
    <w:rsid w:val="003C772D"/>
    <w:rsid w:val="003C77DF"/>
    <w:rsid w:val="003D0643"/>
    <w:rsid w:val="003D1EAB"/>
    <w:rsid w:val="003D3C2C"/>
    <w:rsid w:val="003D3EEE"/>
    <w:rsid w:val="003D48CE"/>
    <w:rsid w:val="003D4BFB"/>
    <w:rsid w:val="003D61DE"/>
    <w:rsid w:val="003D6B7A"/>
    <w:rsid w:val="003E0F48"/>
    <w:rsid w:val="003E3E25"/>
    <w:rsid w:val="003E4E66"/>
    <w:rsid w:val="003E4EA3"/>
    <w:rsid w:val="003E5AFA"/>
    <w:rsid w:val="003E6B53"/>
    <w:rsid w:val="003E7924"/>
    <w:rsid w:val="003F013F"/>
    <w:rsid w:val="003F0310"/>
    <w:rsid w:val="003F03A5"/>
    <w:rsid w:val="003F052A"/>
    <w:rsid w:val="003F0685"/>
    <w:rsid w:val="003F17EC"/>
    <w:rsid w:val="003F1D3D"/>
    <w:rsid w:val="003F21C4"/>
    <w:rsid w:val="003F3027"/>
    <w:rsid w:val="003F3767"/>
    <w:rsid w:val="003F424C"/>
    <w:rsid w:val="003F4686"/>
    <w:rsid w:val="003F531C"/>
    <w:rsid w:val="003F5E98"/>
    <w:rsid w:val="003F7813"/>
    <w:rsid w:val="00400538"/>
    <w:rsid w:val="00400ADB"/>
    <w:rsid w:val="00401EA9"/>
    <w:rsid w:val="00402364"/>
    <w:rsid w:val="00402ED3"/>
    <w:rsid w:val="004035E4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32A8"/>
    <w:rsid w:val="00414592"/>
    <w:rsid w:val="0041554E"/>
    <w:rsid w:val="004158F9"/>
    <w:rsid w:val="00416350"/>
    <w:rsid w:val="00416941"/>
    <w:rsid w:val="00420E06"/>
    <w:rsid w:val="0042112D"/>
    <w:rsid w:val="004212F6"/>
    <w:rsid w:val="004217FE"/>
    <w:rsid w:val="00421DF2"/>
    <w:rsid w:val="00425BB3"/>
    <w:rsid w:val="004262E6"/>
    <w:rsid w:val="00426321"/>
    <w:rsid w:val="0043288F"/>
    <w:rsid w:val="0043330C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375A0"/>
    <w:rsid w:val="00440C5D"/>
    <w:rsid w:val="0044172F"/>
    <w:rsid w:val="004418D6"/>
    <w:rsid w:val="004432E8"/>
    <w:rsid w:val="004439F7"/>
    <w:rsid w:val="0044425E"/>
    <w:rsid w:val="004442C9"/>
    <w:rsid w:val="00444C19"/>
    <w:rsid w:val="0044602E"/>
    <w:rsid w:val="00446C02"/>
    <w:rsid w:val="00447E72"/>
    <w:rsid w:val="00450E82"/>
    <w:rsid w:val="004512EC"/>
    <w:rsid w:val="0045245C"/>
    <w:rsid w:val="00452ED3"/>
    <w:rsid w:val="0045399F"/>
    <w:rsid w:val="00453DA9"/>
    <w:rsid w:val="004543A1"/>
    <w:rsid w:val="00454F2F"/>
    <w:rsid w:val="0045542C"/>
    <w:rsid w:val="004555E7"/>
    <w:rsid w:val="004558ED"/>
    <w:rsid w:val="00455D43"/>
    <w:rsid w:val="004577DB"/>
    <w:rsid w:val="00457928"/>
    <w:rsid w:val="00457DF4"/>
    <w:rsid w:val="00457E68"/>
    <w:rsid w:val="00461A47"/>
    <w:rsid w:val="004633E6"/>
    <w:rsid w:val="004636CD"/>
    <w:rsid w:val="00463BDB"/>
    <w:rsid w:val="00464926"/>
    <w:rsid w:val="00464AC2"/>
    <w:rsid w:val="004665F8"/>
    <w:rsid w:val="0046703F"/>
    <w:rsid w:val="00467147"/>
    <w:rsid w:val="00467DFC"/>
    <w:rsid w:val="00474466"/>
    <w:rsid w:val="00475B1B"/>
    <w:rsid w:val="0047626C"/>
    <w:rsid w:val="00476E47"/>
    <w:rsid w:val="004775CF"/>
    <w:rsid w:val="00477AA4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6E05"/>
    <w:rsid w:val="00487307"/>
    <w:rsid w:val="004876D6"/>
    <w:rsid w:val="00491F56"/>
    <w:rsid w:val="00493BA5"/>
    <w:rsid w:val="00495807"/>
    <w:rsid w:val="0049593F"/>
    <w:rsid w:val="004968F4"/>
    <w:rsid w:val="00496F4E"/>
    <w:rsid w:val="004972AA"/>
    <w:rsid w:val="00497432"/>
    <w:rsid w:val="004A1D3D"/>
    <w:rsid w:val="004A1F1F"/>
    <w:rsid w:val="004A2047"/>
    <w:rsid w:val="004A216C"/>
    <w:rsid w:val="004A3300"/>
    <w:rsid w:val="004A4205"/>
    <w:rsid w:val="004A5075"/>
    <w:rsid w:val="004A5E0C"/>
    <w:rsid w:val="004B0A5A"/>
    <w:rsid w:val="004B1435"/>
    <w:rsid w:val="004B177F"/>
    <w:rsid w:val="004B17CC"/>
    <w:rsid w:val="004B442F"/>
    <w:rsid w:val="004B70A5"/>
    <w:rsid w:val="004B73FF"/>
    <w:rsid w:val="004C074F"/>
    <w:rsid w:val="004C1833"/>
    <w:rsid w:val="004C1CF0"/>
    <w:rsid w:val="004C1DDC"/>
    <w:rsid w:val="004C2943"/>
    <w:rsid w:val="004C2B70"/>
    <w:rsid w:val="004C2E28"/>
    <w:rsid w:val="004C2ECA"/>
    <w:rsid w:val="004C4885"/>
    <w:rsid w:val="004C6546"/>
    <w:rsid w:val="004D1FD8"/>
    <w:rsid w:val="004D28C5"/>
    <w:rsid w:val="004D3607"/>
    <w:rsid w:val="004D49A9"/>
    <w:rsid w:val="004D5A1E"/>
    <w:rsid w:val="004D693B"/>
    <w:rsid w:val="004D6C5D"/>
    <w:rsid w:val="004D7726"/>
    <w:rsid w:val="004E019A"/>
    <w:rsid w:val="004E02DC"/>
    <w:rsid w:val="004E06DD"/>
    <w:rsid w:val="004E0BC5"/>
    <w:rsid w:val="004E0F60"/>
    <w:rsid w:val="004E14F8"/>
    <w:rsid w:val="004E28F5"/>
    <w:rsid w:val="004E3830"/>
    <w:rsid w:val="004E3F47"/>
    <w:rsid w:val="004E54CA"/>
    <w:rsid w:val="004E6445"/>
    <w:rsid w:val="004E6491"/>
    <w:rsid w:val="004E6D7B"/>
    <w:rsid w:val="004E7704"/>
    <w:rsid w:val="004E7E00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68B4"/>
    <w:rsid w:val="0051252E"/>
    <w:rsid w:val="00513287"/>
    <w:rsid w:val="005139EB"/>
    <w:rsid w:val="005139F9"/>
    <w:rsid w:val="00513EF2"/>
    <w:rsid w:val="00513FB6"/>
    <w:rsid w:val="00515411"/>
    <w:rsid w:val="0051589B"/>
    <w:rsid w:val="005171CC"/>
    <w:rsid w:val="00517A6E"/>
    <w:rsid w:val="00517E05"/>
    <w:rsid w:val="005207A1"/>
    <w:rsid w:val="00520DDE"/>
    <w:rsid w:val="005212FC"/>
    <w:rsid w:val="005216B2"/>
    <w:rsid w:val="00521E91"/>
    <w:rsid w:val="00522690"/>
    <w:rsid w:val="005227A0"/>
    <w:rsid w:val="00522B20"/>
    <w:rsid w:val="00523B77"/>
    <w:rsid w:val="00524C4D"/>
    <w:rsid w:val="00524E5E"/>
    <w:rsid w:val="005259AD"/>
    <w:rsid w:val="005265EC"/>
    <w:rsid w:val="00526FDC"/>
    <w:rsid w:val="0052714F"/>
    <w:rsid w:val="005276B2"/>
    <w:rsid w:val="00531551"/>
    <w:rsid w:val="00531B91"/>
    <w:rsid w:val="0053280E"/>
    <w:rsid w:val="005331C7"/>
    <w:rsid w:val="005339A9"/>
    <w:rsid w:val="005348FF"/>
    <w:rsid w:val="00534B33"/>
    <w:rsid w:val="00535C99"/>
    <w:rsid w:val="00536A4C"/>
    <w:rsid w:val="005378BF"/>
    <w:rsid w:val="005401AE"/>
    <w:rsid w:val="00541172"/>
    <w:rsid w:val="0054179B"/>
    <w:rsid w:val="005434DE"/>
    <w:rsid w:val="005442E6"/>
    <w:rsid w:val="0054530C"/>
    <w:rsid w:val="0054564B"/>
    <w:rsid w:val="00545B8E"/>
    <w:rsid w:val="00545C0F"/>
    <w:rsid w:val="005474E8"/>
    <w:rsid w:val="0055191C"/>
    <w:rsid w:val="00552929"/>
    <w:rsid w:val="005546E9"/>
    <w:rsid w:val="00555792"/>
    <w:rsid w:val="00555F80"/>
    <w:rsid w:val="005571DB"/>
    <w:rsid w:val="00557ACE"/>
    <w:rsid w:val="005606EE"/>
    <w:rsid w:val="0056079A"/>
    <w:rsid w:val="00561834"/>
    <w:rsid w:val="005622F7"/>
    <w:rsid w:val="00563C46"/>
    <w:rsid w:val="00565141"/>
    <w:rsid w:val="00567A73"/>
    <w:rsid w:val="005717B7"/>
    <w:rsid w:val="00571F3C"/>
    <w:rsid w:val="00572965"/>
    <w:rsid w:val="00573C97"/>
    <w:rsid w:val="00574D3F"/>
    <w:rsid w:val="00576CA6"/>
    <w:rsid w:val="00580022"/>
    <w:rsid w:val="0058035C"/>
    <w:rsid w:val="00580982"/>
    <w:rsid w:val="00581ECA"/>
    <w:rsid w:val="00582C58"/>
    <w:rsid w:val="00583274"/>
    <w:rsid w:val="00583452"/>
    <w:rsid w:val="005837D2"/>
    <w:rsid w:val="00583834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DA7"/>
    <w:rsid w:val="00594348"/>
    <w:rsid w:val="0059566B"/>
    <w:rsid w:val="00595FD0"/>
    <w:rsid w:val="00595FF9"/>
    <w:rsid w:val="005968B3"/>
    <w:rsid w:val="00597527"/>
    <w:rsid w:val="00597B4E"/>
    <w:rsid w:val="005A0301"/>
    <w:rsid w:val="005A0C76"/>
    <w:rsid w:val="005A14A3"/>
    <w:rsid w:val="005A1EEE"/>
    <w:rsid w:val="005A2942"/>
    <w:rsid w:val="005A32D2"/>
    <w:rsid w:val="005A3549"/>
    <w:rsid w:val="005A4B4D"/>
    <w:rsid w:val="005A5391"/>
    <w:rsid w:val="005A6406"/>
    <w:rsid w:val="005A6D7C"/>
    <w:rsid w:val="005A73E8"/>
    <w:rsid w:val="005B15D0"/>
    <w:rsid w:val="005B196D"/>
    <w:rsid w:val="005B198B"/>
    <w:rsid w:val="005B2E77"/>
    <w:rsid w:val="005B2EA2"/>
    <w:rsid w:val="005B34AE"/>
    <w:rsid w:val="005B43B5"/>
    <w:rsid w:val="005B5563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C756F"/>
    <w:rsid w:val="005D0281"/>
    <w:rsid w:val="005D0AD7"/>
    <w:rsid w:val="005D11CA"/>
    <w:rsid w:val="005D2A95"/>
    <w:rsid w:val="005D4D20"/>
    <w:rsid w:val="005D5DFA"/>
    <w:rsid w:val="005D5F80"/>
    <w:rsid w:val="005D6265"/>
    <w:rsid w:val="005D6C85"/>
    <w:rsid w:val="005D7573"/>
    <w:rsid w:val="005E169B"/>
    <w:rsid w:val="005E1CED"/>
    <w:rsid w:val="005E1EF4"/>
    <w:rsid w:val="005E2BDF"/>
    <w:rsid w:val="005E2D65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43C0"/>
    <w:rsid w:val="006049CD"/>
    <w:rsid w:val="00605DD7"/>
    <w:rsid w:val="00605DE9"/>
    <w:rsid w:val="00606D89"/>
    <w:rsid w:val="006116E8"/>
    <w:rsid w:val="006122BE"/>
    <w:rsid w:val="00612DB5"/>
    <w:rsid w:val="006135FA"/>
    <w:rsid w:val="006141B8"/>
    <w:rsid w:val="00614E01"/>
    <w:rsid w:val="00614E2C"/>
    <w:rsid w:val="00615D71"/>
    <w:rsid w:val="00615E46"/>
    <w:rsid w:val="006172A1"/>
    <w:rsid w:val="00620128"/>
    <w:rsid w:val="00620FF6"/>
    <w:rsid w:val="00621055"/>
    <w:rsid w:val="00623624"/>
    <w:rsid w:val="00623670"/>
    <w:rsid w:val="00623AF2"/>
    <w:rsid w:val="00624133"/>
    <w:rsid w:val="00624646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6B6"/>
    <w:rsid w:val="00633974"/>
    <w:rsid w:val="00633F44"/>
    <w:rsid w:val="00634ECF"/>
    <w:rsid w:val="006351A0"/>
    <w:rsid w:val="0064300B"/>
    <w:rsid w:val="0064408C"/>
    <w:rsid w:val="006450B2"/>
    <w:rsid w:val="006452A0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2FA"/>
    <w:rsid w:val="00661E71"/>
    <w:rsid w:val="006628D2"/>
    <w:rsid w:val="006639E5"/>
    <w:rsid w:val="00663B41"/>
    <w:rsid w:val="0066437F"/>
    <w:rsid w:val="006651D1"/>
    <w:rsid w:val="0066625B"/>
    <w:rsid w:val="006666C9"/>
    <w:rsid w:val="00667871"/>
    <w:rsid w:val="0067109D"/>
    <w:rsid w:val="00671D05"/>
    <w:rsid w:val="00672BA7"/>
    <w:rsid w:val="00672E3B"/>
    <w:rsid w:val="00675579"/>
    <w:rsid w:val="006756E8"/>
    <w:rsid w:val="006762BB"/>
    <w:rsid w:val="006770BA"/>
    <w:rsid w:val="00677832"/>
    <w:rsid w:val="006804C9"/>
    <w:rsid w:val="006806E2"/>
    <w:rsid w:val="00681A49"/>
    <w:rsid w:val="00682C1B"/>
    <w:rsid w:val="00682E49"/>
    <w:rsid w:val="00683760"/>
    <w:rsid w:val="006843CD"/>
    <w:rsid w:val="00685A1C"/>
    <w:rsid w:val="006867AB"/>
    <w:rsid w:val="00686FF5"/>
    <w:rsid w:val="00690084"/>
    <w:rsid w:val="006911B8"/>
    <w:rsid w:val="00693D59"/>
    <w:rsid w:val="00695189"/>
    <w:rsid w:val="00695234"/>
    <w:rsid w:val="006959A0"/>
    <w:rsid w:val="00696207"/>
    <w:rsid w:val="00696473"/>
    <w:rsid w:val="00697EBB"/>
    <w:rsid w:val="006A0355"/>
    <w:rsid w:val="006A1CD4"/>
    <w:rsid w:val="006A2E2C"/>
    <w:rsid w:val="006A40A5"/>
    <w:rsid w:val="006A4FAA"/>
    <w:rsid w:val="006A5BEB"/>
    <w:rsid w:val="006A5F72"/>
    <w:rsid w:val="006A6201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1A10"/>
    <w:rsid w:val="006C3101"/>
    <w:rsid w:val="006C3128"/>
    <w:rsid w:val="006C36B9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588C"/>
    <w:rsid w:val="006D61A7"/>
    <w:rsid w:val="006D6941"/>
    <w:rsid w:val="006D7071"/>
    <w:rsid w:val="006E07A3"/>
    <w:rsid w:val="006E0B5D"/>
    <w:rsid w:val="006E2C91"/>
    <w:rsid w:val="006E2CC5"/>
    <w:rsid w:val="006E77EF"/>
    <w:rsid w:val="006F0469"/>
    <w:rsid w:val="006F1841"/>
    <w:rsid w:val="006F1A2D"/>
    <w:rsid w:val="006F2309"/>
    <w:rsid w:val="006F2F23"/>
    <w:rsid w:val="006F3AA9"/>
    <w:rsid w:val="006F4BD2"/>
    <w:rsid w:val="006F4EB0"/>
    <w:rsid w:val="006F557B"/>
    <w:rsid w:val="006F5C4B"/>
    <w:rsid w:val="00700B2B"/>
    <w:rsid w:val="00701370"/>
    <w:rsid w:val="0070164C"/>
    <w:rsid w:val="007024E2"/>
    <w:rsid w:val="00703255"/>
    <w:rsid w:val="007051A2"/>
    <w:rsid w:val="00706DEE"/>
    <w:rsid w:val="00710702"/>
    <w:rsid w:val="0071093A"/>
    <w:rsid w:val="007149F5"/>
    <w:rsid w:val="00714E24"/>
    <w:rsid w:val="007152DD"/>
    <w:rsid w:val="007162E5"/>
    <w:rsid w:val="00720A1A"/>
    <w:rsid w:val="007213BB"/>
    <w:rsid w:val="00721B33"/>
    <w:rsid w:val="00722705"/>
    <w:rsid w:val="00722A1D"/>
    <w:rsid w:val="00723101"/>
    <w:rsid w:val="0072391F"/>
    <w:rsid w:val="007253F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87"/>
    <w:rsid w:val="007417E0"/>
    <w:rsid w:val="00741E1B"/>
    <w:rsid w:val="007427EC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619CA"/>
    <w:rsid w:val="00761C8F"/>
    <w:rsid w:val="00761FD2"/>
    <w:rsid w:val="00764739"/>
    <w:rsid w:val="00764776"/>
    <w:rsid w:val="00764DF8"/>
    <w:rsid w:val="007654A3"/>
    <w:rsid w:val="00765BE1"/>
    <w:rsid w:val="00766FF0"/>
    <w:rsid w:val="00775A94"/>
    <w:rsid w:val="00776A20"/>
    <w:rsid w:val="007776D4"/>
    <w:rsid w:val="00777F65"/>
    <w:rsid w:val="00780277"/>
    <w:rsid w:val="007813FC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6418"/>
    <w:rsid w:val="0078736E"/>
    <w:rsid w:val="00787B72"/>
    <w:rsid w:val="00787D04"/>
    <w:rsid w:val="0079022D"/>
    <w:rsid w:val="0079073E"/>
    <w:rsid w:val="00791504"/>
    <w:rsid w:val="00791B5E"/>
    <w:rsid w:val="00792CE0"/>
    <w:rsid w:val="0079414E"/>
    <w:rsid w:val="00795A0A"/>
    <w:rsid w:val="00795C6C"/>
    <w:rsid w:val="00795F64"/>
    <w:rsid w:val="007964C6"/>
    <w:rsid w:val="00796811"/>
    <w:rsid w:val="00797E77"/>
    <w:rsid w:val="007A1954"/>
    <w:rsid w:val="007A2EDE"/>
    <w:rsid w:val="007A4A61"/>
    <w:rsid w:val="007A68D7"/>
    <w:rsid w:val="007A7718"/>
    <w:rsid w:val="007B077C"/>
    <w:rsid w:val="007B0A7A"/>
    <w:rsid w:val="007B1FEA"/>
    <w:rsid w:val="007B28DF"/>
    <w:rsid w:val="007B56B1"/>
    <w:rsid w:val="007B64FE"/>
    <w:rsid w:val="007B6B5C"/>
    <w:rsid w:val="007C01F5"/>
    <w:rsid w:val="007C15D4"/>
    <w:rsid w:val="007C293B"/>
    <w:rsid w:val="007C2B95"/>
    <w:rsid w:val="007C2DF6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C7CFD"/>
    <w:rsid w:val="007D22B4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2AB"/>
    <w:rsid w:val="007E280A"/>
    <w:rsid w:val="007E2B3C"/>
    <w:rsid w:val="007E37DA"/>
    <w:rsid w:val="007E3D64"/>
    <w:rsid w:val="007E3D68"/>
    <w:rsid w:val="007E55AC"/>
    <w:rsid w:val="007E6EF6"/>
    <w:rsid w:val="007E78B2"/>
    <w:rsid w:val="007F0043"/>
    <w:rsid w:val="007F2618"/>
    <w:rsid w:val="007F2673"/>
    <w:rsid w:val="007F3C20"/>
    <w:rsid w:val="007F44CA"/>
    <w:rsid w:val="007F5028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1589B"/>
    <w:rsid w:val="0082084A"/>
    <w:rsid w:val="00825581"/>
    <w:rsid w:val="00825C01"/>
    <w:rsid w:val="008260F8"/>
    <w:rsid w:val="0082632C"/>
    <w:rsid w:val="00826BF6"/>
    <w:rsid w:val="00827C42"/>
    <w:rsid w:val="008305DA"/>
    <w:rsid w:val="00830C3B"/>
    <w:rsid w:val="00830C4A"/>
    <w:rsid w:val="00831C3E"/>
    <w:rsid w:val="00832CE3"/>
    <w:rsid w:val="00832F8A"/>
    <w:rsid w:val="00833C4C"/>
    <w:rsid w:val="008355DB"/>
    <w:rsid w:val="00835FCF"/>
    <w:rsid w:val="00837072"/>
    <w:rsid w:val="00840844"/>
    <w:rsid w:val="0084277B"/>
    <w:rsid w:val="00842A35"/>
    <w:rsid w:val="00843EC2"/>
    <w:rsid w:val="0084479A"/>
    <w:rsid w:val="00845A02"/>
    <w:rsid w:val="00845A91"/>
    <w:rsid w:val="00846AED"/>
    <w:rsid w:val="008522F9"/>
    <w:rsid w:val="00852546"/>
    <w:rsid w:val="008530F9"/>
    <w:rsid w:val="008544C3"/>
    <w:rsid w:val="008563BD"/>
    <w:rsid w:val="00856C22"/>
    <w:rsid w:val="00856F1D"/>
    <w:rsid w:val="00856FBE"/>
    <w:rsid w:val="0085723F"/>
    <w:rsid w:val="00857437"/>
    <w:rsid w:val="0086124B"/>
    <w:rsid w:val="00861524"/>
    <w:rsid w:val="0086240E"/>
    <w:rsid w:val="00862A1D"/>
    <w:rsid w:val="00862B19"/>
    <w:rsid w:val="00862C3C"/>
    <w:rsid w:val="00862D88"/>
    <w:rsid w:val="00863EDC"/>
    <w:rsid w:val="00866FFD"/>
    <w:rsid w:val="00867F5B"/>
    <w:rsid w:val="0087132E"/>
    <w:rsid w:val="00871426"/>
    <w:rsid w:val="0087283C"/>
    <w:rsid w:val="00873B74"/>
    <w:rsid w:val="00873B9B"/>
    <w:rsid w:val="00873D59"/>
    <w:rsid w:val="008752D4"/>
    <w:rsid w:val="0087604F"/>
    <w:rsid w:val="008762E8"/>
    <w:rsid w:val="008767CD"/>
    <w:rsid w:val="008768FA"/>
    <w:rsid w:val="00876BCF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219"/>
    <w:rsid w:val="00890E30"/>
    <w:rsid w:val="00891150"/>
    <w:rsid w:val="00891F3F"/>
    <w:rsid w:val="008921B0"/>
    <w:rsid w:val="0089246F"/>
    <w:rsid w:val="00892E0E"/>
    <w:rsid w:val="00893A87"/>
    <w:rsid w:val="008941C7"/>
    <w:rsid w:val="00894AE0"/>
    <w:rsid w:val="0089572D"/>
    <w:rsid w:val="00895A64"/>
    <w:rsid w:val="00895EDC"/>
    <w:rsid w:val="008A3978"/>
    <w:rsid w:val="008A4EEC"/>
    <w:rsid w:val="008A71F8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46E2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061"/>
    <w:rsid w:val="008D0BB8"/>
    <w:rsid w:val="008D0E86"/>
    <w:rsid w:val="008D14EF"/>
    <w:rsid w:val="008D1A4A"/>
    <w:rsid w:val="008D1DA4"/>
    <w:rsid w:val="008D280C"/>
    <w:rsid w:val="008D2859"/>
    <w:rsid w:val="008D4761"/>
    <w:rsid w:val="008D5C0A"/>
    <w:rsid w:val="008D6C8E"/>
    <w:rsid w:val="008D7A97"/>
    <w:rsid w:val="008D7AD3"/>
    <w:rsid w:val="008E0E5C"/>
    <w:rsid w:val="008E0ED5"/>
    <w:rsid w:val="008E103C"/>
    <w:rsid w:val="008E1063"/>
    <w:rsid w:val="008E2779"/>
    <w:rsid w:val="008E2CAB"/>
    <w:rsid w:val="008E2FE8"/>
    <w:rsid w:val="008E3A3A"/>
    <w:rsid w:val="008E3FB1"/>
    <w:rsid w:val="008E435B"/>
    <w:rsid w:val="008E4993"/>
    <w:rsid w:val="008E49BA"/>
    <w:rsid w:val="008E4DE9"/>
    <w:rsid w:val="008E5243"/>
    <w:rsid w:val="008E5ABB"/>
    <w:rsid w:val="008E5FF7"/>
    <w:rsid w:val="008E64ED"/>
    <w:rsid w:val="008E6527"/>
    <w:rsid w:val="008E6B2A"/>
    <w:rsid w:val="008E6E4D"/>
    <w:rsid w:val="008E769B"/>
    <w:rsid w:val="008F0E87"/>
    <w:rsid w:val="008F1009"/>
    <w:rsid w:val="008F10E7"/>
    <w:rsid w:val="008F1310"/>
    <w:rsid w:val="008F2458"/>
    <w:rsid w:val="008F4894"/>
    <w:rsid w:val="008F4941"/>
    <w:rsid w:val="008F5CB3"/>
    <w:rsid w:val="00900AB7"/>
    <w:rsid w:val="00901C17"/>
    <w:rsid w:val="0090213D"/>
    <w:rsid w:val="00902F5E"/>
    <w:rsid w:val="00904BD5"/>
    <w:rsid w:val="00904E18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5F12"/>
    <w:rsid w:val="009178AA"/>
    <w:rsid w:val="009204CB"/>
    <w:rsid w:val="00920860"/>
    <w:rsid w:val="00920D35"/>
    <w:rsid w:val="009210E0"/>
    <w:rsid w:val="00921307"/>
    <w:rsid w:val="009214FE"/>
    <w:rsid w:val="00921B8E"/>
    <w:rsid w:val="00922FCD"/>
    <w:rsid w:val="009235BE"/>
    <w:rsid w:val="0092375A"/>
    <w:rsid w:val="00923F5F"/>
    <w:rsid w:val="00923FC7"/>
    <w:rsid w:val="00924721"/>
    <w:rsid w:val="00924C7D"/>
    <w:rsid w:val="009250A0"/>
    <w:rsid w:val="00926C3B"/>
    <w:rsid w:val="0093050B"/>
    <w:rsid w:val="0093201C"/>
    <w:rsid w:val="00932143"/>
    <w:rsid w:val="00934F43"/>
    <w:rsid w:val="00935BD6"/>
    <w:rsid w:val="00937084"/>
    <w:rsid w:val="009373EA"/>
    <w:rsid w:val="00937CC8"/>
    <w:rsid w:val="00940FFE"/>
    <w:rsid w:val="009413D2"/>
    <w:rsid w:val="00941F82"/>
    <w:rsid w:val="009427D2"/>
    <w:rsid w:val="009428EE"/>
    <w:rsid w:val="009430E4"/>
    <w:rsid w:val="0094357F"/>
    <w:rsid w:val="009449CA"/>
    <w:rsid w:val="009452FA"/>
    <w:rsid w:val="00945AF0"/>
    <w:rsid w:val="00945CBA"/>
    <w:rsid w:val="00946196"/>
    <w:rsid w:val="00947804"/>
    <w:rsid w:val="00947D0A"/>
    <w:rsid w:val="00947D9D"/>
    <w:rsid w:val="00950220"/>
    <w:rsid w:val="009502EF"/>
    <w:rsid w:val="009506C4"/>
    <w:rsid w:val="00950810"/>
    <w:rsid w:val="00950968"/>
    <w:rsid w:val="009509C5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56F9B"/>
    <w:rsid w:val="0096051F"/>
    <w:rsid w:val="00961E36"/>
    <w:rsid w:val="0096251F"/>
    <w:rsid w:val="00963214"/>
    <w:rsid w:val="00963632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E8F"/>
    <w:rsid w:val="00967FA6"/>
    <w:rsid w:val="00967FAE"/>
    <w:rsid w:val="009707A3"/>
    <w:rsid w:val="00970CAF"/>
    <w:rsid w:val="009710F8"/>
    <w:rsid w:val="00971AC6"/>
    <w:rsid w:val="0097215E"/>
    <w:rsid w:val="009723AF"/>
    <w:rsid w:val="00972674"/>
    <w:rsid w:val="00973CF1"/>
    <w:rsid w:val="0097498A"/>
    <w:rsid w:val="00974FE7"/>
    <w:rsid w:val="009767D2"/>
    <w:rsid w:val="009768A6"/>
    <w:rsid w:val="00977D7B"/>
    <w:rsid w:val="0098055B"/>
    <w:rsid w:val="0098106E"/>
    <w:rsid w:val="009814BC"/>
    <w:rsid w:val="00981A61"/>
    <w:rsid w:val="00982631"/>
    <w:rsid w:val="00982926"/>
    <w:rsid w:val="00983354"/>
    <w:rsid w:val="00984195"/>
    <w:rsid w:val="00984247"/>
    <w:rsid w:val="00985103"/>
    <w:rsid w:val="009853B0"/>
    <w:rsid w:val="00985EDA"/>
    <w:rsid w:val="00985F93"/>
    <w:rsid w:val="00987632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AF4"/>
    <w:rsid w:val="00996B96"/>
    <w:rsid w:val="00997B0B"/>
    <w:rsid w:val="00997DF3"/>
    <w:rsid w:val="009A1691"/>
    <w:rsid w:val="009A1734"/>
    <w:rsid w:val="009A1D19"/>
    <w:rsid w:val="009A3DBD"/>
    <w:rsid w:val="009A5138"/>
    <w:rsid w:val="009A5668"/>
    <w:rsid w:val="009A63BA"/>
    <w:rsid w:val="009A6490"/>
    <w:rsid w:val="009B0442"/>
    <w:rsid w:val="009B0A85"/>
    <w:rsid w:val="009B0B35"/>
    <w:rsid w:val="009B0D7B"/>
    <w:rsid w:val="009B1EF1"/>
    <w:rsid w:val="009B231E"/>
    <w:rsid w:val="009B298B"/>
    <w:rsid w:val="009B2E6B"/>
    <w:rsid w:val="009B4852"/>
    <w:rsid w:val="009B4CEA"/>
    <w:rsid w:val="009B543B"/>
    <w:rsid w:val="009C0546"/>
    <w:rsid w:val="009C22A2"/>
    <w:rsid w:val="009C36BC"/>
    <w:rsid w:val="009C3B12"/>
    <w:rsid w:val="009C44DA"/>
    <w:rsid w:val="009C4B79"/>
    <w:rsid w:val="009C56FC"/>
    <w:rsid w:val="009C5C34"/>
    <w:rsid w:val="009C71DC"/>
    <w:rsid w:val="009D0F21"/>
    <w:rsid w:val="009D204B"/>
    <w:rsid w:val="009D2AA7"/>
    <w:rsid w:val="009D2CDF"/>
    <w:rsid w:val="009D3B45"/>
    <w:rsid w:val="009D50E9"/>
    <w:rsid w:val="009D6900"/>
    <w:rsid w:val="009D760C"/>
    <w:rsid w:val="009D7C45"/>
    <w:rsid w:val="009E09B1"/>
    <w:rsid w:val="009E0D4D"/>
    <w:rsid w:val="009E0DD1"/>
    <w:rsid w:val="009E0E53"/>
    <w:rsid w:val="009E1DDB"/>
    <w:rsid w:val="009E2038"/>
    <w:rsid w:val="009E2ABE"/>
    <w:rsid w:val="009E3773"/>
    <w:rsid w:val="009E3831"/>
    <w:rsid w:val="009E402E"/>
    <w:rsid w:val="009E46E1"/>
    <w:rsid w:val="009E4B69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3814"/>
    <w:rsid w:val="009F5DAC"/>
    <w:rsid w:val="009F6389"/>
    <w:rsid w:val="009F64D0"/>
    <w:rsid w:val="009F73F5"/>
    <w:rsid w:val="009F7665"/>
    <w:rsid w:val="009F7BD8"/>
    <w:rsid w:val="00A0043C"/>
    <w:rsid w:val="00A0057D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2149D"/>
    <w:rsid w:val="00A237B7"/>
    <w:rsid w:val="00A23A87"/>
    <w:rsid w:val="00A24488"/>
    <w:rsid w:val="00A32657"/>
    <w:rsid w:val="00A3297C"/>
    <w:rsid w:val="00A33697"/>
    <w:rsid w:val="00A33991"/>
    <w:rsid w:val="00A3531B"/>
    <w:rsid w:val="00A3643D"/>
    <w:rsid w:val="00A367D0"/>
    <w:rsid w:val="00A36ED2"/>
    <w:rsid w:val="00A36F58"/>
    <w:rsid w:val="00A370DC"/>
    <w:rsid w:val="00A40727"/>
    <w:rsid w:val="00A40D31"/>
    <w:rsid w:val="00A42131"/>
    <w:rsid w:val="00A422B6"/>
    <w:rsid w:val="00A42708"/>
    <w:rsid w:val="00A437F5"/>
    <w:rsid w:val="00A4580C"/>
    <w:rsid w:val="00A47772"/>
    <w:rsid w:val="00A477F7"/>
    <w:rsid w:val="00A47968"/>
    <w:rsid w:val="00A50AD5"/>
    <w:rsid w:val="00A512BE"/>
    <w:rsid w:val="00A5136E"/>
    <w:rsid w:val="00A537D8"/>
    <w:rsid w:val="00A5425A"/>
    <w:rsid w:val="00A548C6"/>
    <w:rsid w:val="00A54D8D"/>
    <w:rsid w:val="00A55E7F"/>
    <w:rsid w:val="00A562A3"/>
    <w:rsid w:val="00A57B74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40A"/>
    <w:rsid w:val="00A725E8"/>
    <w:rsid w:val="00A73F00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1CD4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A7898"/>
    <w:rsid w:val="00AB1CE0"/>
    <w:rsid w:val="00AB27D0"/>
    <w:rsid w:val="00AB2928"/>
    <w:rsid w:val="00AB303E"/>
    <w:rsid w:val="00AB4953"/>
    <w:rsid w:val="00AB509F"/>
    <w:rsid w:val="00AB5E3C"/>
    <w:rsid w:val="00AB61A0"/>
    <w:rsid w:val="00AB669C"/>
    <w:rsid w:val="00AB6AF6"/>
    <w:rsid w:val="00AC0392"/>
    <w:rsid w:val="00AC0B19"/>
    <w:rsid w:val="00AC1357"/>
    <w:rsid w:val="00AC149B"/>
    <w:rsid w:val="00AC3814"/>
    <w:rsid w:val="00AC3A1D"/>
    <w:rsid w:val="00AC3E7A"/>
    <w:rsid w:val="00AC4006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8F4"/>
    <w:rsid w:val="00AD5DD3"/>
    <w:rsid w:val="00AD7B1E"/>
    <w:rsid w:val="00AE08D9"/>
    <w:rsid w:val="00AE0CD6"/>
    <w:rsid w:val="00AE13A4"/>
    <w:rsid w:val="00AE23B7"/>
    <w:rsid w:val="00AE261A"/>
    <w:rsid w:val="00AE3590"/>
    <w:rsid w:val="00AE3875"/>
    <w:rsid w:val="00AE4236"/>
    <w:rsid w:val="00AE4319"/>
    <w:rsid w:val="00AE442A"/>
    <w:rsid w:val="00AE4CAF"/>
    <w:rsid w:val="00AE5C83"/>
    <w:rsid w:val="00AE69D5"/>
    <w:rsid w:val="00AE6BA3"/>
    <w:rsid w:val="00AE79E2"/>
    <w:rsid w:val="00AF05A3"/>
    <w:rsid w:val="00AF0824"/>
    <w:rsid w:val="00AF0E22"/>
    <w:rsid w:val="00AF1ACE"/>
    <w:rsid w:val="00AF1F1B"/>
    <w:rsid w:val="00AF2618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53DD"/>
    <w:rsid w:val="00B06B0D"/>
    <w:rsid w:val="00B0787E"/>
    <w:rsid w:val="00B079B6"/>
    <w:rsid w:val="00B11711"/>
    <w:rsid w:val="00B12018"/>
    <w:rsid w:val="00B1276D"/>
    <w:rsid w:val="00B12F1C"/>
    <w:rsid w:val="00B13B3D"/>
    <w:rsid w:val="00B1442C"/>
    <w:rsid w:val="00B14909"/>
    <w:rsid w:val="00B14BD4"/>
    <w:rsid w:val="00B14CA6"/>
    <w:rsid w:val="00B14E2A"/>
    <w:rsid w:val="00B1642A"/>
    <w:rsid w:val="00B16B8B"/>
    <w:rsid w:val="00B17CCB"/>
    <w:rsid w:val="00B20150"/>
    <w:rsid w:val="00B20185"/>
    <w:rsid w:val="00B20462"/>
    <w:rsid w:val="00B209DB"/>
    <w:rsid w:val="00B23C22"/>
    <w:rsid w:val="00B23E82"/>
    <w:rsid w:val="00B2581D"/>
    <w:rsid w:val="00B2602C"/>
    <w:rsid w:val="00B27714"/>
    <w:rsid w:val="00B302A9"/>
    <w:rsid w:val="00B32FBB"/>
    <w:rsid w:val="00B33552"/>
    <w:rsid w:val="00B337E3"/>
    <w:rsid w:val="00B33DF3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2B9"/>
    <w:rsid w:val="00B6067F"/>
    <w:rsid w:val="00B6190D"/>
    <w:rsid w:val="00B61B99"/>
    <w:rsid w:val="00B62D6F"/>
    <w:rsid w:val="00B644AC"/>
    <w:rsid w:val="00B65076"/>
    <w:rsid w:val="00B6580C"/>
    <w:rsid w:val="00B659F6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864A0"/>
    <w:rsid w:val="00B92D55"/>
    <w:rsid w:val="00B9337B"/>
    <w:rsid w:val="00B94234"/>
    <w:rsid w:val="00B95D69"/>
    <w:rsid w:val="00B969D2"/>
    <w:rsid w:val="00B969E4"/>
    <w:rsid w:val="00BA28E8"/>
    <w:rsid w:val="00BA2DD8"/>
    <w:rsid w:val="00BA3B5A"/>
    <w:rsid w:val="00BA4665"/>
    <w:rsid w:val="00BA502D"/>
    <w:rsid w:val="00BA5225"/>
    <w:rsid w:val="00BA6D26"/>
    <w:rsid w:val="00BB086E"/>
    <w:rsid w:val="00BB2105"/>
    <w:rsid w:val="00BB22F7"/>
    <w:rsid w:val="00BB4AC3"/>
    <w:rsid w:val="00BB6EA8"/>
    <w:rsid w:val="00BB72CD"/>
    <w:rsid w:val="00BB7C0E"/>
    <w:rsid w:val="00BB7E00"/>
    <w:rsid w:val="00BC0CD1"/>
    <w:rsid w:val="00BC15FD"/>
    <w:rsid w:val="00BC1CB7"/>
    <w:rsid w:val="00BC342E"/>
    <w:rsid w:val="00BC3BDD"/>
    <w:rsid w:val="00BC4F5C"/>
    <w:rsid w:val="00BC5016"/>
    <w:rsid w:val="00BC5CB0"/>
    <w:rsid w:val="00BD0B64"/>
    <w:rsid w:val="00BD0BB8"/>
    <w:rsid w:val="00BD1352"/>
    <w:rsid w:val="00BD1F46"/>
    <w:rsid w:val="00BD3E4D"/>
    <w:rsid w:val="00BD42B0"/>
    <w:rsid w:val="00BD436C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AC5"/>
    <w:rsid w:val="00BE0D41"/>
    <w:rsid w:val="00BE1792"/>
    <w:rsid w:val="00BE5207"/>
    <w:rsid w:val="00BE5B55"/>
    <w:rsid w:val="00BE692D"/>
    <w:rsid w:val="00BF0967"/>
    <w:rsid w:val="00BF0B12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3987"/>
    <w:rsid w:val="00C0408E"/>
    <w:rsid w:val="00C04AAD"/>
    <w:rsid w:val="00C079BC"/>
    <w:rsid w:val="00C10069"/>
    <w:rsid w:val="00C105D0"/>
    <w:rsid w:val="00C11092"/>
    <w:rsid w:val="00C12A4C"/>
    <w:rsid w:val="00C13BC7"/>
    <w:rsid w:val="00C16476"/>
    <w:rsid w:val="00C1687E"/>
    <w:rsid w:val="00C207D0"/>
    <w:rsid w:val="00C21367"/>
    <w:rsid w:val="00C21D4B"/>
    <w:rsid w:val="00C22B44"/>
    <w:rsid w:val="00C252A8"/>
    <w:rsid w:val="00C266D3"/>
    <w:rsid w:val="00C31805"/>
    <w:rsid w:val="00C31C40"/>
    <w:rsid w:val="00C32BDC"/>
    <w:rsid w:val="00C334F9"/>
    <w:rsid w:val="00C33C78"/>
    <w:rsid w:val="00C35856"/>
    <w:rsid w:val="00C371A3"/>
    <w:rsid w:val="00C41194"/>
    <w:rsid w:val="00C41308"/>
    <w:rsid w:val="00C41363"/>
    <w:rsid w:val="00C43913"/>
    <w:rsid w:val="00C4577F"/>
    <w:rsid w:val="00C45C3D"/>
    <w:rsid w:val="00C45D68"/>
    <w:rsid w:val="00C5004F"/>
    <w:rsid w:val="00C51E61"/>
    <w:rsid w:val="00C53F29"/>
    <w:rsid w:val="00C55F28"/>
    <w:rsid w:val="00C55FDB"/>
    <w:rsid w:val="00C56E62"/>
    <w:rsid w:val="00C573EF"/>
    <w:rsid w:val="00C57A05"/>
    <w:rsid w:val="00C6081A"/>
    <w:rsid w:val="00C60BD0"/>
    <w:rsid w:val="00C611B6"/>
    <w:rsid w:val="00C61E1E"/>
    <w:rsid w:val="00C622EE"/>
    <w:rsid w:val="00C62CCB"/>
    <w:rsid w:val="00C6300C"/>
    <w:rsid w:val="00C63941"/>
    <w:rsid w:val="00C63C8B"/>
    <w:rsid w:val="00C6577D"/>
    <w:rsid w:val="00C65F84"/>
    <w:rsid w:val="00C65FEA"/>
    <w:rsid w:val="00C66608"/>
    <w:rsid w:val="00C713C3"/>
    <w:rsid w:val="00C73831"/>
    <w:rsid w:val="00C7427B"/>
    <w:rsid w:val="00C7436D"/>
    <w:rsid w:val="00C77058"/>
    <w:rsid w:val="00C7748B"/>
    <w:rsid w:val="00C8161C"/>
    <w:rsid w:val="00C824B9"/>
    <w:rsid w:val="00C827AA"/>
    <w:rsid w:val="00C828DF"/>
    <w:rsid w:val="00C82BBA"/>
    <w:rsid w:val="00C82E4B"/>
    <w:rsid w:val="00C84047"/>
    <w:rsid w:val="00C8473D"/>
    <w:rsid w:val="00C852B4"/>
    <w:rsid w:val="00C856CA"/>
    <w:rsid w:val="00C85D58"/>
    <w:rsid w:val="00C8782B"/>
    <w:rsid w:val="00C90FFB"/>
    <w:rsid w:val="00C948E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1761"/>
    <w:rsid w:val="00CA1EA1"/>
    <w:rsid w:val="00CA2B95"/>
    <w:rsid w:val="00CA40D0"/>
    <w:rsid w:val="00CA4F46"/>
    <w:rsid w:val="00CA57DB"/>
    <w:rsid w:val="00CA596B"/>
    <w:rsid w:val="00CA6115"/>
    <w:rsid w:val="00CA64FC"/>
    <w:rsid w:val="00CA65A1"/>
    <w:rsid w:val="00CA661E"/>
    <w:rsid w:val="00CA78BF"/>
    <w:rsid w:val="00CB05D9"/>
    <w:rsid w:val="00CB22A8"/>
    <w:rsid w:val="00CB2C0C"/>
    <w:rsid w:val="00CB40C9"/>
    <w:rsid w:val="00CB4A98"/>
    <w:rsid w:val="00CB5CE1"/>
    <w:rsid w:val="00CB6676"/>
    <w:rsid w:val="00CB69EC"/>
    <w:rsid w:val="00CB7D1C"/>
    <w:rsid w:val="00CC0B4B"/>
    <w:rsid w:val="00CC2F70"/>
    <w:rsid w:val="00CC31A5"/>
    <w:rsid w:val="00CC382A"/>
    <w:rsid w:val="00CC3BC8"/>
    <w:rsid w:val="00CC5522"/>
    <w:rsid w:val="00CC5660"/>
    <w:rsid w:val="00CC5CD2"/>
    <w:rsid w:val="00CC6585"/>
    <w:rsid w:val="00CC75DE"/>
    <w:rsid w:val="00CC7682"/>
    <w:rsid w:val="00CD0682"/>
    <w:rsid w:val="00CD1918"/>
    <w:rsid w:val="00CD3790"/>
    <w:rsid w:val="00CD5243"/>
    <w:rsid w:val="00CD56CF"/>
    <w:rsid w:val="00CD677D"/>
    <w:rsid w:val="00CD67EC"/>
    <w:rsid w:val="00CD6C04"/>
    <w:rsid w:val="00CD719A"/>
    <w:rsid w:val="00CE0A25"/>
    <w:rsid w:val="00CE18ED"/>
    <w:rsid w:val="00CE198B"/>
    <w:rsid w:val="00CE1A7E"/>
    <w:rsid w:val="00CE24A6"/>
    <w:rsid w:val="00CE2C5C"/>
    <w:rsid w:val="00CE3A81"/>
    <w:rsid w:val="00CE4F30"/>
    <w:rsid w:val="00CE533B"/>
    <w:rsid w:val="00CE55B6"/>
    <w:rsid w:val="00CE5948"/>
    <w:rsid w:val="00CE696D"/>
    <w:rsid w:val="00CE728C"/>
    <w:rsid w:val="00CF0643"/>
    <w:rsid w:val="00CF0EEA"/>
    <w:rsid w:val="00CF11D3"/>
    <w:rsid w:val="00CF1670"/>
    <w:rsid w:val="00CF2B11"/>
    <w:rsid w:val="00CF2B95"/>
    <w:rsid w:val="00CF4470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C13"/>
    <w:rsid w:val="00D100F6"/>
    <w:rsid w:val="00D11379"/>
    <w:rsid w:val="00D12E39"/>
    <w:rsid w:val="00D133E4"/>
    <w:rsid w:val="00D14A36"/>
    <w:rsid w:val="00D179E0"/>
    <w:rsid w:val="00D2091E"/>
    <w:rsid w:val="00D2237F"/>
    <w:rsid w:val="00D22C16"/>
    <w:rsid w:val="00D23474"/>
    <w:rsid w:val="00D24027"/>
    <w:rsid w:val="00D24533"/>
    <w:rsid w:val="00D258B6"/>
    <w:rsid w:val="00D26083"/>
    <w:rsid w:val="00D265D0"/>
    <w:rsid w:val="00D3011D"/>
    <w:rsid w:val="00D30586"/>
    <w:rsid w:val="00D30E6F"/>
    <w:rsid w:val="00D314EE"/>
    <w:rsid w:val="00D31B1D"/>
    <w:rsid w:val="00D32358"/>
    <w:rsid w:val="00D32534"/>
    <w:rsid w:val="00D35787"/>
    <w:rsid w:val="00D35D25"/>
    <w:rsid w:val="00D35EC0"/>
    <w:rsid w:val="00D3697E"/>
    <w:rsid w:val="00D37E0E"/>
    <w:rsid w:val="00D37F21"/>
    <w:rsid w:val="00D40257"/>
    <w:rsid w:val="00D411D8"/>
    <w:rsid w:val="00D41970"/>
    <w:rsid w:val="00D41FA2"/>
    <w:rsid w:val="00D41FCB"/>
    <w:rsid w:val="00D437E5"/>
    <w:rsid w:val="00D447C0"/>
    <w:rsid w:val="00D45D45"/>
    <w:rsid w:val="00D470ED"/>
    <w:rsid w:val="00D473F5"/>
    <w:rsid w:val="00D47A8F"/>
    <w:rsid w:val="00D509E6"/>
    <w:rsid w:val="00D51046"/>
    <w:rsid w:val="00D521B6"/>
    <w:rsid w:val="00D536CD"/>
    <w:rsid w:val="00D53A97"/>
    <w:rsid w:val="00D553BC"/>
    <w:rsid w:val="00D57367"/>
    <w:rsid w:val="00D57A9B"/>
    <w:rsid w:val="00D605D8"/>
    <w:rsid w:val="00D61B58"/>
    <w:rsid w:val="00D61FF6"/>
    <w:rsid w:val="00D62844"/>
    <w:rsid w:val="00D630E3"/>
    <w:rsid w:val="00D646E8"/>
    <w:rsid w:val="00D649A7"/>
    <w:rsid w:val="00D65318"/>
    <w:rsid w:val="00D65802"/>
    <w:rsid w:val="00D65AA1"/>
    <w:rsid w:val="00D66513"/>
    <w:rsid w:val="00D67107"/>
    <w:rsid w:val="00D677B5"/>
    <w:rsid w:val="00D67F2F"/>
    <w:rsid w:val="00D704B7"/>
    <w:rsid w:val="00D70A35"/>
    <w:rsid w:val="00D71A6F"/>
    <w:rsid w:val="00D72E57"/>
    <w:rsid w:val="00D73F85"/>
    <w:rsid w:val="00D758A7"/>
    <w:rsid w:val="00D758E0"/>
    <w:rsid w:val="00D75A2B"/>
    <w:rsid w:val="00D76E74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25E"/>
    <w:rsid w:val="00D929BA"/>
    <w:rsid w:val="00D930A7"/>
    <w:rsid w:val="00D93EE3"/>
    <w:rsid w:val="00D944A3"/>
    <w:rsid w:val="00D9521A"/>
    <w:rsid w:val="00D95EDE"/>
    <w:rsid w:val="00D96045"/>
    <w:rsid w:val="00D974B3"/>
    <w:rsid w:val="00D976BC"/>
    <w:rsid w:val="00DA1427"/>
    <w:rsid w:val="00DA2030"/>
    <w:rsid w:val="00DA4D81"/>
    <w:rsid w:val="00DA5893"/>
    <w:rsid w:val="00DA5A03"/>
    <w:rsid w:val="00DA60CD"/>
    <w:rsid w:val="00DA77E8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60EA"/>
    <w:rsid w:val="00DB69A2"/>
    <w:rsid w:val="00DB6C9B"/>
    <w:rsid w:val="00DB75E6"/>
    <w:rsid w:val="00DB7F2C"/>
    <w:rsid w:val="00DC04B9"/>
    <w:rsid w:val="00DC05F0"/>
    <w:rsid w:val="00DC0CB7"/>
    <w:rsid w:val="00DC0EE4"/>
    <w:rsid w:val="00DC132F"/>
    <w:rsid w:val="00DC1C4D"/>
    <w:rsid w:val="00DC1D2F"/>
    <w:rsid w:val="00DC1E6A"/>
    <w:rsid w:val="00DC274C"/>
    <w:rsid w:val="00DC3F6D"/>
    <w:rsid w:val="00DC4F6F"/>
    <w:rsid w:val="00DC5FC2"/>
    <w:rsid w:val="00DC6572"/>
    <w:rsid w:val="00DC7793"/>
    <w:rsid w:val="00DC7845"/>
    <w:rsid w:val="00DC7C26"/>
    <w:rsid w:val="00DD10E7"/>
    <w:rsid w:val="00DD3DA1"/>
    <w:rsid w:val="00DD4119"/>
    <w:rsid w:val="00DD4F14"/>
    <w:rsid w:val="00DD73EC"/>
    <w:rsid w:val="00DD7841"/>
    <w:rsid w:val="00DE08BD"/>
    <w:rsid w:val="00DE09CD"/>
    <w:rsid w:val="00DE12F0"/>
    <w:rsid w:val="00DE43F6"/>
    <w:rsid w:val="00DE4426"/>
    <w:rsid w:val="00DE53E7"/>
    <w:rsid w:val="00DE5BE3"/>
    <w:rsid w:val="00DE5C9E"/>
    <w:rsid w:val="00DE6651"/>
    <w:rsid w:val="00DF0609"/>
    <w:rsid w:val="00DF0A2B"/>
    <w:rsid w:val="00DF0A69"/>
    <w:rsid w:val="00DF10F5"/>
    <w:rsid w:val="00DF1E3F"/>
    <w:rsid w:val="00DF2F1F"/>
    <w:rsid w:val="00DF359B"/>
    <w:rsid w:val="00DF3774"/>
    <w:rsid w:val="00DF6CE6"/>
    <w:rsid w:val="00DF7552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07FEA"/>
    <w:rsid w:val="00E102CF"/>
    <w:rsid w:val="00E10925"/>
    <w:rsid w:val="00E11CC7"/>
    <w:rsid w:val="00E12B6F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2B99"/>
    <w:rsid w:val="00E232E5"/>
    <w:rsid w:val="00E23784"/>
    <w:rsid w:val="00E23922"/>
    <w:rsid w:val="00E23DBA"/>
    <w:rsid w:val="00E23DC5"/>
    <w:rsid w:val="00E24CA0"/>
    <w:rsid w:val="00E2662C"/>
    <w:rsid w:val="00E2728C"/>
    <w:rsid w:val="00E27472"/>
    <w:rsid w:val="00E278AB"/>
    <w:rsid w:val="00E27A63"/>
    <w:rsid w:val="00E27F3B"/>
    <w:rsid w:val="00E30430"/>
    <w:rsid w:val="00E3126F"/>
    <w:rsid w:val="00E31A9C"/>
    <w:rsid w:val="00E31B05"/>
    <w:rsid w:val="00E33623"/>
    <w:rsid w:val="00E33FEB"/>
    <w:rsid w:val="00E34645"/>
    <w:rsid w:val="00E349CB"/>
    <w:rsid w:val="00E3689C"/>
    <w:rsid w:val="00E40B06"/>
    <w:rsid w:val="00E41157"/>
    <w:rsid w:val="00E4207D"/>
    <w:rsid w:val="00E4231B"/>
    <w:rsid w:val="00E427EB"/>
    <w:rsid w:val="00E45BB1"/>
    <w:rsid w:val="00E45EB3"/>
    <w:rsid w:val="00E50AE6"/>
    <w:rsid w:val="00E51A9A"/>
    <w:rsid w:val="00E5279C"/>
    <w:rsid w:val="00E60DE6"/>
    <w:rsid w:val="00E61D5E"/>
    <w:rsid w:val="00E6318B"/>
    <w:rsid w:val="00E64A6C"/>
    <w:rsid w:val="00E65693"/>
    <w:rsid w:val="00E65E4B"/>
    <w:rsid w:val="00E67CDC"/>
    <w:rsid w:val="00E701D8"/>
    <w:rsid w:val="00E70CB2"/>
    <w:rsid w:val="00E716BB"/>
    <w:rsid w:val="00E71948"/>
    <w:rsid w:val="00E7197E"/>
    <w:rsid w:val="00E7260F"/>
    <w:rsid w:val="00E73E6B"/>
    <w:rsid w:val="00E7431E"/>
    <w:rsid w:val="00E754C8"/>
    <w:rsid w:val="00E7600A"/>
    <w:rsid w:val="00E76346"/>
    <w:rsid w:val="00E767C8"/>
    <w:rsid w:val="00E806CC"/>
    <w:rsid w:val="00E816A8"/>
    <w:rsid w:val="00E822E8"/>
    <w:rsid w:val="00E85346"/>
    <w:rsid w:val="00E8547E"/>
    <w:rsid w:val="00E87529"/>
    <w:rsid w:val="00E87AFD"/>
    <w:rsid w:val="00E911A7"/>
    <w:rsid w:val="00E919FB"/>
    <w:rsid w:val="00E93539"/>
    <w:rsid w:val="00E96BD6"/>
    <w:rsid w:val="00E96BE7"/>
    <w:rsid w:val="00E96F7B"/>
    <w:rsid w:val="00E97DD1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3E14"/>
    <w:rsid w:val="00EB418A"/>
    <w:rsid w:val="00EB423A"/>
    <w:rsid w:val="00EB4959"/>
    <w:rsid w:val="00EB54D3"/>
    <w:rsid w:val="00EB562B"/>
    <w:rsid w:val="00EB5E8C"/>
    <w:rsid w:val="00EB674B"/>
    <w:rsid w:val="00EB6933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271B"/>
    <w:rsid w:val="00ED2ACB"/>
    <w:rsid w:val="00ED2BE5"/>
    <w:rsid w:val="00ED2C98"/>
    <w:rsid w:val="00ED3100"/>
    <w:rsid w:val="00ED337F"/>
    <w:rsid w:val="00ED361F"/>
    <w:rsid w:val="00ED3703"/>
    <w:rsid w:val="00ED3D78"/>
    <w:rsid w:val="00ED75BB"/>
    <w:rsid w:val="00ED7894"/>
    <w:rsid w:val="00ED7D5F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0A28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F009F9"/>
    <w:rsid w:val="00F00E79"/>
    <w:rsid w:val="00F02280"/>
    <w:rsid w:val="00F0354F"/>
    <w:rsid w:val="00F04D8D"/>
    <w:rsid w:val="00F06203"/>
    <w:rsid w:val="00F06B1A"/>
    <w:rsid w:val="00F11221"/>
    <w:rsid w:val="00F12276"/>
    <w:rsid w:val="00F12F0C"/>
    <w:rsid w:val="00F13647"/>
    <w:rsid w:val="00F17B79"/>
    <w:rsid w:val="00F203F4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912"/>
    <w:rsid w:val="00F35075"/>
    <w:rsid w:val="00F36E81"/>
    <w:rsid w:val="00F401E8"/>
    <w:rsid w:val="00F40EA8"/>
    <w:rsid w:val="00F410C1"/>
    <w:rsid w:val="00F4259D"/>
    <w:rsid w:val="00F43A61"/>
    <w:rsid w:val="00F43D3A"/>
    <w:rsid w:val="00F44A34"/>
    <w:rsid w:val="00F457CE"/>
    <w:rsid w:val="00F46844"/>
    <w:rsid w:val="00F471D6"/>
    <w:rsid w:val="00F5136E"/>
    <w:rsid w:val="00F51B2C"/>
    <w:rsid w:val="00F52A7A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165F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1D9F"/>
    <w:rsid w:val="00F74EEA"/>
    <w:rsid w:val="00F7663E"/>
    <w:rsid w:val="00F766B9"/>
    <w:rsid w:val="00F76C4E"/>
    <w:rsid w:val="00F76D0F"/>
    <w:rsid w:val="00F76D6D"/>
    <w:rsid w:val="00F776E9"/>
    <w:rsid w:val="00F77A6B"/>
    <w:rsid w:val="00F77A85"/>
    <w:rsid w:val="00F80E80"/>
    <w:rsid w:val="00F80E9E"/>
    <w:rsid w:val="00F81165"/>
    <w:rsid w:val="00F820AE"/>
    <w:rsid w:val="00F83666"/>
    <w:rsid w:val="00F836E4"/>
    <w:rsid w:val="00F85E25"/>
    <w:rsid w:val="00F86AE8"/>
    <w:rsid w:val="00F87A9A"/>
    <w:rsid w:val="00F917FC"/>
    <w:rsid w:val="00F9196D"/>
    <w:rsid w:val="00F93493"/>
    <w:rsid w:val="00F9398F"/>
    <w:rsid w:val="00F94D9C"/>
    <w:rsid w:val="00F9534B"/>
    <w:rsid w:val="00F96446"/>
    <w:rsid w:val="00F96C75"/>
    <w:rsid w:val="00F96DE2"/>
    <w:rsid w:val="00F975AE"/>
    <w:rsid w:val="00F97BDA"/>
    <w:rsid w:val="00FA1793"/>
    <w:rsid w:val="00FA1C56"/>
    <w:rsid w:val="00FA4070"/>
    <w:rsid w:val="00FA4706"/>
    <w:rsid w:val="00FA4869"/>
    <w:rsid w:val="00FA49C3"/>
    <w:rsid w:val="00FA621D"/>
    <w:rsid w:val="00FA67C6"/>
    <w:rsid w:val="00FB152F"/>
    <w:rsid w:val="00FB22D8"/>
    <w:rsid w:val="00FB3303"/>
    <w:rsid w:val="00FB3FB0"/>
    <w:rsid w:val="00FB470C"/>
    <w:rsid w:val="00FB4C59"/>
    <w:rsid w:val="00FB584C"/>
    <w:rsid w:val="00FB634B"/>
    <w:rsid w:val="00FB6440"/>
    <w:rsid w:val="00FB6B46"/>
    <w:rsid w:val="00FB6E4A"/>
    <w:rsid w:val="00FB74ED"/>
    <w:rsid w:val="00FB7F32"/>
    <w:rsid w:val="00FC0AF5"/>
    <w:rsid w:val="00FC1081"/>
    <w:rsid w:val="00FC1B2B"/>
    <w:rsid w:val="00FC1F4E"/>
    <w:rsid w:val="00FC3EA8"/>
    <w:rsid w:val="00FC6719"/>
    <w:rsid w:val="00FC70AC"/>
    <w:rsid w:val="00FD0E8F"/>
    <w:rsid w:val="00FD102C"/>
    <w:rsid w:val="00FD20F6"/>
    <w:rsid w:val="00FD2104"/>
    <w:rsid w:val="00FD2442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0110"/>
    <w:rsid w:val="00FE1134"/>
    <w:rsid w:val="00FE1D38"/>
    <w:rsid w:val="00FE31EE"/>
    <w:rsid w:val="00FE4303"/>
    <w:rsid w:val="00FE55E5"/>
    <w:rsid w:val="00FE60EE"/>
    <w:rsid w:val="00FE76A4"/>
    <w:rsid w:val="00FE7DD2"/>
    <w:rsid w:val="00FF02A3"/>
    <w:rsid w:val="00FF0573"/>
    <w:rsid w:val="00FF25CF"/>
    <w:rsid w:val="00FF28BA"/>
    <w:rsid w:val="00FF2A2B"/>
    <w:rsid w:val="00FF2DC8"/>
    <w:rsid w:val="00FF30F6"/>
    <w:rsid w:val="00FF4575"/>
    <w:rsid w:val="00FF5452"/>
    <w:rsid w:val="00FF5F25"/>
    <w:rsid w:val="00FF6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96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35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uiPriority w:val="1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11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S9">
    <w:name w:val="S_Обычный жирный"/>
    <w:basedOn w:val="a"/>
    <w:qFormat/>
    <w:rsid w:val="00B053DD"/>
    <w:rPr>
      <w:szCs w:val="24"/>
    </w:rPr>
  </w:style>
  <w:style w:type="character" w:customStyle="1" w:styleId="b-dept-lead-info--first-name1">
    <w:name w:val="b-dept-lead-info--first-name1"/>
    <w:basedOn w:val="a0"/>
    <w:rsid w:val="00DF3774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0"/>
    <w:rsid w:val="00DF3774"/>
    <w:rPr>
      <w:rFonts w:ascii="PT Sans" w:hAnsi="PT Sans" w:hint="default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99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uiPriority w:val="99"/>
    <w:rsid w:val="00B52C38"/>
  </w:style>
  <w:style w:type="character" w:customStyle="1" w:styleId="aff9">
    <w:name w:val="Символ сноски"/>
    <w:uiPriority w:val="99"/>
    <w:rsid w:val="00B52C38"/>
    <w:rPr>
      <w:vertAlign w:val="superscript"/>
    </w:rPr>
  </w:style>
  <w:style w:type="character" w:customStyle="1" w:styleId="affa">
    <w:name w:val="Символы концевой сноски"/>
    <w:uiPriority w:val="99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7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2F9214FE-DD9C-47E9-9212-E6F6A0105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24</Pages>
  <Words>7739</Words>
  <Characters>44115</Characters>
  <Application>Microsoft Office Word</Application>
  <DocSecurity>4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51751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2017-06-07T04:28:00Z</cp:lastPrinted>
  <dcterms:created xsi:type="dcterms:W3CDTF">2017-06-19T07:56:00Z</dcterms:created>
  <dcterms:modified xsi:type="dcterms:W3CDTF">2017-06-19T07:56:00Z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